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8D3" w:rsidRPr="009558D3" w:rsidRDefault="009558D3" w:rsidP="009558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699" w:rsidRDefault="00A25699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44" w:rsidRDefault="007B01CE" w:rsidP="0068774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r w:rsidRPr="007B01CE">
        <w:rPr>
          <w:rFonts w:ascii="Times New Roman" w:eastAsia="Times New Roman" w:hAnsi="Times New Roman" w:cs="Calibri"/>
          <w:b/>
          <w:bCs/>
          <w:sz w:val="28"/>
          <w:szCs w:val="28"/>
        </w:rPr>
        <w:t>СОВЕТ ДЕПУТАТОВ</w:t>
      </w:r>
    </w:p>
    <w:p w:rsidR="007B01CE" w:rsidRPr="007B01CE" w:rsidRDefault="007B01CE" w:rsidP="0068774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8"/>
          <w:szCs w:val="28"/>
        </w:rPr>
      </w:pPr>
      <w:r w:rsidRPr="007B01CE">
        <w:rPr>
          <w:rFonts w:ascii="Times New Roman" w:eastAsia="Times New Roman" w:hAnsi="Times New Roman" w:cs="Calibri"/>
          <w:b/>
          <w:bCs/>
          <w:sz w:val="28"/>
          <w:szCs w:val="28"/>
        </w:rPr>
        <w:t>МУНИЦИПАЛЬНОГО   ОКРУГА   ЛЕВОБЕРЕЖНЫЙ</w:t>
      </w:r>
    </w:p>
    <w:p w:rsidR="007B01CE" w:rsidRPr="007B01CE" w:rsidRDefault="007B01CE" w:rsidP="0068774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8"/>
          <w:szCs w:val="28"/>
        </w:rPr>
      </w:pPr>
      <w:r w:rsidRPr="007B01CE">
        <w:rPr>
          <w:rFonts w:ascii="Times New Roman" w:eastAsia="Times New Roman" w:hAnsi="Times New Roman" w:cs="Calibri"/>
          <w:b/>
          <w:bCs/>
          <w:sz w:val="28"/>
          <w:szCs w:val="28"/>
        </w:rPr>
        <w:t>РЕШЕНИЕ</w:t>
      </w:r>
    </w:p>
    <w:p w:rsidR="007B01CE" w:rsidRPr="007B01CE" w:rsidRDefault="007B01CE" w:rsidP="007B01CE">
      <w:pPr>
        <w:autoSpaceDE w:val="0"/>
        <w:autoSpaceDN w:val="0"/>
        <w:spacing w:after="0" w:line="240" w:lineRule="auto"/>
        <w:rPr>
          <w:rFonts w:ascii="Times New Roman" w:eastAsia="Times New Roman" w:hAnsi="Times New Roman" w:cs="Calibri"/>
          <w:b/>
          <w:bCs/>
          <w:sz w:val="28"/>
          <w:szCs w:val="28"/>
        </w:rPr>
      </w:pPr>
      <w:r w:rsidRPr="007B01CE">
        <w:rPr>
          <w:rFonts w:ascii="Times New Roman" w:eastAsia="Times New Roman" w:hAnsi="Times New Roman" w:cs="Calibri"/>
          <w:b/>
          <w:bCs/>
          <w:sz w:val="28"/>
          <w:szCs w:val="28"/>
        </w:rPr>
        <w:t xml:space="preserve">    </w:t>
      </w:r>
    </w:p>
    <w:p w:rsidR="007B01CE" w:rsidRPr="007B01CE" w:rsidRDefault="007B01CE" w:rsidP="007B01CE">
      <w:pPr>
        <w:autoSpaceDE w:val="0"/>
        <w:autoSpaceDN w:val="0"/>
        <w:spacing w:after="0" w:line="240" w:lineRule="auto"/>
        <w:rPr>
          <w:rFonts w:ascii="Times New Roman" w:eastAsia="Times New Roman" w:hAnsi="Times New Roman" w:cs="Calibri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Calibri"/>
          <w:b/>
          <w:bCs/>
          <w:sz w:val="28"/>
          <w:szCs w:val="28"/>
        </w:rPr>
        <w:t>25.09.2018  №</w:t>
      </w:r>
      <w:proofErr w:type="gramEnd"/>
      <w:r>
        <w:rPr>
          <w:rFonts w:ascii="Times New Roman" w:eastAsia="Times New Roman" w:hAnsi="Times New Roman" w:cs="Calibri"/>
          <w:b/>
          <w:bCs/>
          <w:sz w:val="28"/>
          <w:szCs w:val="28"/>
        </w:rPr>
        <w:t xml:space="preserve"> 11-8</w:t>
      </w:r>
    </w:p>
    <w:bookmarkEnd w:id="0"/>
    <w:p w:rsidR="007B01CE" w:rsidRPr="007B01CE" w:rsidRDefault="007B01CE" w:rsidP="007B0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1A20" w:rsidRDefault="00B71A20" w:rsidP="007B01CE">
      <w:pPr>
        <w:tabs>
          <w:tab w:val="left" w:pos="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A20" w:rsidRDefault="00B71A20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A20" w:rsidRDefault="00B71A20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63D1" w:rsidRDefault="005263D1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63D1" w:rsidRDefault="005263D1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A20" w:rsidRDefault="00B71A20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699" w:rsidRPr="009558D3" w:rsidRDefault="00A25699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A9A" w:rsidRPr="009558D3" w:rsidRDefault="00A25699" w:rsidP="00A25699">
      <w:pPr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8D3">
        <w:rPr>
          <w:rFonts w:ascii="Times New Roman" w:hAnsi="Times New Roman" w:cs="Times New Roman"/>
          <w:b/>
          <w:sz w:val="24"/>
          <w:szCs w:val="24"/>
        </w:rPr>
        <w:t>О согласовании установки ограждающего устройства на придомовой территории многоквартирного дома в муниципальном округе Левобережный по адресу: ул. Смольная, д. 49</w:t>
      </w:r>
    </w:p>
    <w:p w:rsidR="00A25699" w:rsidRPr="009558D3" w:rsidRDefault="00A25699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699" w:rsidRPr="009558D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решение общего собрания собственников помещений в многоквартирном доме об установке ограждающих устройств (обращение от </w:t>
      </w:r>
      <w:r w:rsidR="00FB2FE0">
        <w:rPr>
          <w:rFonts w:ascii="Times New Roman" w:hAnsi="Times New Roman" w:cs="Times New Roman"/>
          <w:sz w:val="24"/>
          <w:szCs w:val="24"/>
        </w:rPr>
        <w:t>31 августа</w:t>
      </w:r>
      <w:r w:rsidRPr="009558D3">
        <w:rPr>
          <w:rFonts w:ascii="Times New Roman" w:hAnsi="Times New Roman" w:cs="Times New Roman"/>
          <w:sz w:val="24"/>
          <w:szCs w:val="24"/>
        </w:rPr>
        <w:t xml:space="preserve"> 2018 года), </w:t>
      </w:r>
    </w:p>
    <w:p w:rsidR="005263D1" w:rsidRDefault="005263D1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699" w:rsidRPr="009558D3" w:rsidRDefault="00A25699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8D3">
        <w:rPr>
          <w:rFonts w:ascii="Times New Roman" w:hAnsi="Times New Roman" w:cs="Times New Roman"/>
          <w:b/>
          <w:sz w:val="24"/>
          <w:szCs w:val="24"/>
        </w:rPr>
        <w:t>Совет депутатов решил:</w:t>
      </w:r>
    </w:p>
    <w:p w:rsidR="00A25699" w:rsidRPr="009558D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5699" w:rsidRPr="009558D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 xml:space="preserve">1. Согласовать установку одного ограждающего устройства на придомовой территории многоквартирного дома в муниципальном округе Левобережный по адресу: ул. Смольная, д. 49 (Приложение). </w:t>
      </w:r>
    </w:p>
    <w:p w:rsidR="00A25699" w:rsidRPr="009558D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 xml:space="preserve">2. Направить настоящее решение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в Департамент территориальных органов исполнительной власти города Москвы и управу района Левобережный города Москвы в течение 3 рабочих дней со дня его принятия. </w:t>
      </w:r>
    </w:p>
    <w:p w:rsidR="00A25699" w:rsidRPr="009558D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 xml:space="preserve">3. Опубликовать настоящее решение в бюллетене «Московский муниципальный вестник» и разместить на официальном сайте муниципального округа Левобережный в информационно-телекоммуникационной сети «Интернет». </w:t>
      </w:r>
    </w:p>
    <w:p w:rsidR="00A25699" w:rsidRPr="009558D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 xml:space="preserve">4. Контроль за выполнением настоящего решения возложить на главу муниципального округа Левобережный </w:t>
      </w:r>
      <w:proofErr w:type="spellStart"/>
      <w:r w:rsidRPr="009558D3">
        <w:rPr>
          <w:rFonts w:ascii="Times New Roman" w:hAnsi="Times New Roman" w:cs="Times New Roman"/>
          <w:sz w:val="24"/>
          <w:szCs w:val="24"/>
        </w:rPr>
        <w:t>Русанова</w:t>
      </w:r>
      <w:proofErr w:type="spellEnd"/>
      <w:r w:rsidRPr="009558D3">
        <w:rPr>
          <w:rFonts w:ascii="Times New Roman" w:hAnsi="Times New Roman" w:cs="Times New Roman"/>
          <w:sz w:val="24"/>
          <w:szCs w:val="24"/>
        </w:rPr>
        <w:t xml:space="preserve"> Е.Е.</w:t>
      </w:r>
    </w:p>
    <w:p w:rsidR="00A25699" w:rsidRPr="009558D3" w:rsidRDefault="00A25699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8D3" w:rsidRPr="009558D3" w:rsidRDefault="009558D3" w:rsidP="009558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bottomFromText="200" w:vertAnchor="text" w:horzAnchor="margin" w:tblpXSpec="center" w:tblpY="40"/>
        <w:tblW w:w="9180" w:type="dxa"/>
        <w:tblLook w:val="04A0" w:firstRow="1" w:lastRow="0" w:firstColumn="1" w:lastColumn="0" w:noHBand="0" w:noVBand="1"/>
      </w:tblPr>
      <w:tblGrid>
        <w:gridCol w:w="4321"/>
        <w:gridCol w:w="696"/>
        <w:gridCol w:w="4163"/>
      </w:tblGrid>
      <w:tr w:rsidR="005263D1" w:rsidRPr="005263D1" w:rsidTr="005263D1">
        <w:trPr>
          <w:trHeight w:val="709"/>
        </w:trPr>
        <w:tc>
          <w:tcPr>
            <w:tcW w:w="4321" w:type="dxa"/>
            <w:hideMark/>
          </w:tcPr>
          <w:p w:rsidR="005263D1" w:rsidRPr="005263D1" w:rsidRDefault="005263D1" w:rsidP="005263D1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Arial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  <w:r w:rsidRPr="005263D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Глава муниципального округа</w:t>
            </w:r>
          </w:p>
          <w:p w:rsidR="005263D1" w:rsidRPr="005263D1" w:rsidRDefault="005263D1" w:rsidP="00526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3D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 xml:space="preserve">     Левобережный</w:t>
            </w:r>
            <w:r w:rsidRPr="005263D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ab/>
              <w:t xml:space="preserve">                                                                                          </w:t>
            </w:r>
          </w:p>
        </w:tc>
        <w:tc>
          <w:tcPr>
            <w:tcW w:w="696" w:type="dxa"/>
          </w:tcPr>
          <w:p w:rsidR="005263D1" w:rsidRPr="005263D1" w:rsidRDefault="005263D1" w:rsidP="00526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63" w:type="dxa"/>
          </w:tcPr>
          <w:p w:rsidR="005263D1" w:rsidRPr="005263D1" w:rsidRDefault="005263D1" w:rsidP="00526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</w:p>
          <w:p w:rsidR="005263D1" w:rsidRPr="005263D1" w:rsidRDefault="005263D1" w:rsidP="00526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63D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Е.Е.Русанов</w:t>
            </w:r>
            <w:proofErr w:type="spellEnd"/>
          </w:p>
        </w:tc>
      </w:tr>
    </w:tbl>
    <w:p w:rsidR="009558D3" w:rsidRPr="009558D3" w:rsidRDefault="009558D3" w:rsidP="009558D3">
      <w:pPr>
        <w:widowControl w:val="0"/>
        <w:autoSpaceDE w:val="0"/>
        <w:autoSpaceDN w:val="0"/>
        <w:adjustRightInd w:val="0"/>
        <w:spacing w:after="0" w:line="240" w:lineRule="auto"/>
        <w:ind w:right="-283"/>
        <w:rPr>
          <w:rFonts w:ascii="Times New Roman" w:eastAsia="Times New Roman" w:hAnsi="Times New Roman" w:cs="Times New Roman"/>
          <w:lang w:eastAsia="ru-RU"/>
        </w:rPr>
      </w:pPr>
    </w:p>
    <w:p w:rsidR="00A25699" w:rsidRPr="009558D3" w:rsidRDefault="00A25699">
      <w:pPr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br w:type="page"/>
      </w:r>
    </w:p>
    <w:p w:rsidR="005263D1" w:rsidRDefault="005263D1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5263D1" w:rsidRDefault="005263D1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426889" w:rsidRPr="009558D3" w:rsidRDefault="00A25699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 xml:space="preserve">Приложение к решению Совета депутатов муниципального округа Левобережный </w:t>
      </w:r>
    </w:p>
    <w:p w:rsidR="00A25699" w:rsidRPr="009558D3" w:rsidRDefault="00B71A20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25.09.2018</w:t>
      </w:r>
      <w:r w:rsidR="00426889" w:rsidRPr="009558D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 xml:space="preserve"> 11-8</w:t>
      </w:r>
    </w:p>
    <w:p w:rsidR="00A25699" w:rsidRPr="009558D3" w:rsidRDefault="00A25699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699" w:rsidRPr="009558D3" w:rsidRDefault="00A25699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ED2" w:rsidRPr="009558D3" w:rsidRDefault="00A60ED2" w:rsidP="00A60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8D3">
        <w:rPr>
          <w:rFonts w:ascii="Times New Roman" w:hAnsi="Times New Roman" w:cs="Times New Roman"/>
          <w:b/>
          <w:sz w:val="24"/>
          <w:szCs w:val="24"/>
        </w:rPr>
        <w:t>Место установки ограждающего устройства на придомовой территории</w:t>
      </w:r>
    </w:p>
    <w:p w:rsidR="00A60ED2" w:rsidRPr="009558D3" w:rsidRDefault="00A60ED2" w:rsidP="00A60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8D3">
        <w:rPr>
          <w:rFonts w:ascii="Times New Roman" w:hAnsi="Times New Roman" w:cs="Times New Roman"/>
          <w:b/>
          <w:sz w:val="24"/>
          <w:szCs w:val="24"/>
        </w:rPr>
        <w:t>многоквартирного дома в муниципальном округе Левобережный по адресу:</w:t>
      </w:r>
    </w:p>
    <w:p w:rsidR="00A25699" w:rsidRDefault="00A60ED2" w:rsidP="00A60E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8D3">
        <w:rPr>
          <w:rFonts w:ascii="Times New Roman" w:hAnsi="Times New Roman" w:cs="Times New Roman"/>
          <w:b/>
          <w:sz w:val="24"/>
          <w:szCs w:val="24"/>
        </w:rPr>
        <w:t>ул. Смольная, д. 49</w:t>
      </w:r>
    </w:p>
    <w:p w:rsidR="00915F7E" w:rsidRPr="009558D3" w:rsidRDefault="00915F7E" w:rsidP="00A60E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6889" w:rsidRPr="009558D3" w:rsidRDefault="00915F7E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object w:dxaOrig="19450" w:dyaOrig="8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05pt;height:267.7pt" o:ole="">
            <v:imagedata r:id="rId4" o:title=""/>
          </v:shape>
          <o:OLEObject Type="Embed" ProgID="Unknown" ShapeID="_x0000_i1025" DrawAspect="Content" ObjectID="_1599567118" r:id="rId5"/>
        </w:object>
      </w:r>
    </w:p>
    <w:p w:rsidR="00A60ED2" w:rsidRPr="009558D3" w:rsidRDefault="00A60ED2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699" w:rsidRDefault="00A25699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>1 Место установки одного ограждающего устройства.</w:t>
      </w:r>
    </w:p>
    <w:p w:rsidR="00AE21FD" w:rsidRDefault="00AE21FD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1FD" w:rsidRDefault="00AE21FD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1FD" w:rsidRDefault="00AE21FD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1FD" w:rsidRPr="00AE21FD" w:rsidRDefault="00AE21FD" w:rsidP="000C5B73">
      <w:pPr>
        <w:spacing w:after="0" w:line="240" w:lineRule="auto"/>
      </w:pPr>
    </w:p>
    <w:sectPr w:rsidR="00AE21FD" w:rsidRPr="00AE21FD" w:rsidSect="000C5B73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699"/>
    <w:rsid w:val="000C5B73"/>
    <w:rsid w:val="001147C1"/>
    <w:rsid w:val="00363999"/>
    <w:rsid w:val="00426889"/>
    <w:rsid w:val="005263D1"/>
    <w:rsid w:val="005322DA"/>
    <w:rsid w:val="005A4F8D"/>
    <w:rsid w:val="00687744"/>
    <w:rsid w:val="007B01CE"/>
    <w:rsid w:val="00915F7E"/>
    <w:rsid w:val="009558D3"/>
    <w:rsid w:val="00A25699"/>
    <w:rsid w:val="00A60ED2"/>
    <w:rsid w:val="00AE21FD"/>
    <w:rsid w:val="00B71A20"/>
    <w:rsid w:val="00B96EF1"/>
    <w:rsid w:val="00E63A9A"/>
    <w:rsid w:val="00FB2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E02AB"/>
  <w15:docId w15:val="{3B4C7C4F-2224-4BED-B57D-503655A8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3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For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DocForm</Template>
  <TotalTime>1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First-A</dc:creator>
  <cp:lastModifiedBy>user</cp:lastModifiedBy>
  <cp:revision>4</cp:revision>
  <cp:lastPrinted>2018-09-26T09:47:00Z</cp:lastPrinted>
  <dcterms:created xsi:type="dcterms:W3CDTF">2018-09-27T12:25:00Z</dcterms:created>
  <dcterms:modified xsi:type="dcterms:W3CDTF">2018-09-27T12:26:00Z</dcterms:modified>
</cp:coreProperties>
</file>