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189" w:rsidRPr="00256189" w:rsidRDefault="00256189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F11" w:rsidRPr="00906879" w:rsidRDefault="000D7F11" w:rsidP="000D7F11">
      <w:pPr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906879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СОВЕТ ДЕПУТАТОВ</w:t>
      </w:r>
    </w:p>
    <w:p w:rsidR="000D7F11" w:rsidRPr="00906879" w:rsidRDefault="000D7F11" w:rsidP="000D7F11">
      <w:pPr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906879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МУНИЦИПАЛЬНОГО   ОКРУГА   ЛЕВОБЕРЕЖНЫЙ</w:t>
      </w:r>
    </w:p>
    <w:p w:rsidR="000D7F11" w:rsidRPr="00906879" w:rsidRDefault="000D7F11" w:rsidP="000D7F11">
      <w:pPr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906879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РЕШЕНИЕ</w:t>
      </w:r>
    </w:p>
    <w:p w:rsidR="000D7F11" w:rsidRPr="00906879" w:rsidRDefault="000D7F11" w:rsidP="000D7F11">
      <w:pPr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906879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   </w:t>
      </w:r>
    </w:p>
    <w:p w:rsidR="000D7F11" w:rsidRPr="00906879" w:rsidRDefault="000D7F11" w:rsidP="000D7F11">
      <w:pPr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18.01.2022 № 1</w:t>
      </w:r>
      <w:bookmarkStart w:id="0" w:name="_GoBack"/>
      <w:bookmarkEnd w:id="0"/>
      <w:r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-4</w:t>
      </w:r>
    </w:p>
    <w:p w:rsidR="008A3393" w:rsidRDefault="008A3393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393" w:rsidRDefault="008A3393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393" w:rsidRDefault="008A3393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393" w:rsidRDefault="008A3393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393" w:rsidRDefault="008A3393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393" w:rsidRDefault="008A3393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699" w:rsidRPr="008A3393" w:rsidRDefault="002938D0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393">
        <w:rPr>
          <w:rFonts w:ascii="Times New Roman" w:hAnsi="Times New Roman" w:cs="Times New Roman"/>
          <w:b/>
          <w:sz w:val="28"/>
          <w:szCs w:val="28"/>
        </w:rPr>
        <w:t>О согласовании установки ограждающ</w:t>
      </w:r>
      <w:r w:rsidR="007337AA" w:rsidRPr="008A3393">
        <w:rPr>
          <w:rFonts w:ascii="Times New Roman" w:hAnsi="Times New Roman" w:cs="Times New Roman"/>
          <w:b/>
          <w:sz w:val="28"/>
          <w:szCs w:val="28"/>
        </w:rPr>
        <w:t>их</w:t>
      </w:r>
      <w:r w:rsidRPr="008A3393"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</w:t>
      </w:r>
      <w:r w:rsidR="001966EB" w:rsidRPr="008A3393">
        <w:rPr>
          <w:rFonts w:ascii="Times New Roman" w:hAnsi="Times New Roman" w:cs="Times New Roman"/>
          <w:b/>
          <w:sz w:val="28"/>
          <w:szCs w:val="28"/>
        </w:rPr>
        <w:t>ов</w:t>
      </w:r>
      <w:r w:rsidR="003F7417">
        <w:rPr>
          <w:rFonts w:ascii="Times New Roman" w:hAnsi="Times New Roman" w:cs="Times New Roman"/>
          <w:b/>
          <w:sz w:val="28"/>
          <w:szCs w:val="28"/>
        </w:rPr>
        <w:t>ых территориях</w:t>
      </w:r>
      <w:r w:rsidR="001966EB" w:rsidRPr="008A3393">
        <w:rPr>
          <w:rFonts w:ascii="Times New Roman" w:hAnsi="Times New Roman" w:cs="Times New Roman"/>
          <w:b/>
          <w:sz w:val="28"/>
          <w:szCs w:val="28"/>
        </w:rPr>
        <w:t xml:space="preserve"> многоквартирн</w:t>
      </w:r>
      <w:r w:rsidR="003F7417">
        <w:rPr>
          <w:rFonts w:ascii="Times New Roman" w:hAnsi="Times New Roman" w:cs="Times New Roman"/>
          <w:b/>
          <w:sz w:val="28"/>
          <w:szCs w:val="28"/>
        </w:rPr>
        <w:t>ых</w:t>
      </w:r>
      <w:r w:rsidRPr="008A3393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3F7417">
        <w:rPr>
          <w:rFonts w:ascii="Times New Roman" w:hAnsi="Times New Roman" w:cs="Times New Roman"/>
          <w:b/>
          <w:sz w:val="28"/>
          <w:szCs w:val="28"/>
        </w:rPr>
        <w:t>ов</w:t>
      </w:r>
      <w:r w:rsidRPr="008A3393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 w:rsidR="002C3B03" w:rsidRPr="008A3393">
        <w:rPr>
          <w:rFonts w:ascii="Times New Roman" w:hAnsi="Times New Roman" w:cs="Times New Roman"/>
          <w:b/>
          <w:sz w:val="28"/>
          <w:szCs w:val="28"/>
        </w:rPr>
        <w:t>о</w:t>
      </w:r>
      <w:r w:rsidR="009518A5" w:rsidRPr="008A3393"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8A33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20F51" w:rsidRPr="008A3393">
        <w:rPr>
          <w:rFonts w:ascii="Times New Roman" w:hAnsi="Times New Roman" w:cs="Times New Roman"/>
          <w:b/>
          <w:sz w:val="28"/>
          <w:szCs w:val="28"/>
        </w:rPr>
        <w:t>Ленинградское шоссе, д. 114</w:t>
      </w:r>
      <w:r w:rsidR="003F7417">
        <w:rPr>
          <w:rFonts w:ascii="Times New Roman" w:hAnsi="Times New Roman" w:cs="Times New Roman"/>
          <w:b/>
          <w:sz w:val="28"/>
          <w:szCs w:val="28"/>
        </w:rPr>
        <w:t>, д. 116</w:t>
      </w:r>
    </w:p>
    <w:p w:rsidR="007A408C" w:rsidRPr="008A3393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8A339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393">
        <w:rPr>
          <w:rFonts w:ascii="Times New Roman" w:hAnsi="Times New Roman" w:cs="Times New Roman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</w:t>
      </w:r>
      <w:r w:rsidR="009518A5" w:rsidRPr="008A3393">
        <w:rPr>
          <w:rFonts w:ascii="Times New Roman" w:hAnsi="Times New Roman" w:cs="Times New Roman"/>
          <w:sz w:val="28"/>
          <w:szCs w:val="28"/>
        </w:rPr>
        <w:t>его</w:t>
      </w:r>
      <w:r w:rsidRPr="008A3393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9518A5" w:rsidRPr="008A3393">
        <w:rPr>
          <w:rFonts w:ascii="Times New Roman" w:hAnsi="Times New Roman" w:cs="Times New Roman"/>
          <w:sz w:val="28"/>
          <w:szCs w:val="28"/>
        </w:rPr>
        <w:t>а</w:t>
      </w:r>
      <w:r w:rsidRPr="008A3393">
        <w:rPr>
          <w:rFonts w:ascii="Times New Roman" w:hAnsi="Times New Roman" w:cs="Times New Roman"/>
          <w:sz w:val="28"/>
          <w:szCs w:val="28"/>
        </w:rPr>
        <w:t xml:space="preserve"> (обращение от </w:t>
      </w:r>
      <w:r w:rsidR="006D2FBF" w:rsidRPr="008A3393">
        <w:rPr>
          <w:rFonts w:ascii="Times New Roman" w:hAnsi="Times New Roman" w:cs="Times New Roman"/>
          <w:sz w:val="28"/>
          <w:szCs w:val="28"/>
        </w:rPr>
        <w:t>11 января 2022</w:t>
      </w:r>
      <w:r w:rsidRPr="008A3393">
        <w:rPr>
          <w:rFonts w:ascii="Times New Roman" w:hAnsi="Times New Roman" w:cs="Times New Roman"/>
          <w:sz w:val="28"/>
          <w:szCs w:val="28"/>
        </w:rPr>
        <w:t xml:space="preserve"> года), </w:t>
      </w:r>
    </w:p>
    <w:p w:rsidR="00A25699" w:rsidRPr="008A3393" w:rsidRDefault="00A25699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393">
        <w:rPr>
          <w:rFonts w:ascii="Times New Roman" w:hAnsi="Times New Roman" w:cs="Times New Roman"/>
          <w:b/>
          <w:sz w:val="28"/>
          <w:szCs w:val="28"/>
        </w:rPr>
        <w:t>Совет депутатов решил:</w:t>
      </w:r>
    </w:p>
    <w:p w:rsidR="00A25699" w:rsidRPr="008A339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8A3393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393">
        <w:rPr>
          <w:rFonts w:ascii="Times New Roman" w:hAnsi="Times New Roman" w:cs="Times New Roman"/>
          <w:sz w:val="28"/>
          <w:szCs w:val="28"/>
        </w:rPr>
        <w:t xml:space="preserve">1. Согласовать установку </w:t>
      </w:r>
      <w:r w:rsidR="00220F51" w:rsidRPr="008A3393">
        <w:rPr>
          <w:rFonts w:ascii="Times New Roman" w:hAnsi="Times New Roman" w:cs="Times New Roman"/>
          <w:sz w:val="28"/>
          <w:szCs w:val="28"/>
        </w:rPr>
        <w:t>двух</w:t>
      </w:r>
      <w:r w:rsidR="000279D1" w:rsidRPr="008A3393">
        <w:rPr>
          <w:rFonts w:ascii="Times New Roman" w:hAnsi="Times New Roman" w:cs="Times New Roman"/>
          <w:sz w:val="28"/>
          <w:szCs w:val="28"/>
        </w:rPr>
        <w:t xml:space="preserve"> </w:t>
      </w:r>
      <w:r w:rsidRPr="008A3393">
        <w:rPr>
          <w:rFonts w:ascii="Times New Roman" w:hAnsi="Times New Roman" w:cs="Times New Roman"/>
          <w:sz w:val="28"/>
          <w:szCs w:val="28"/>
        </w:rPr>
        <w:t>ограждающ</w:t>
      </w:r>
      <w:r w:rsidR="000279D1" w:rsidRPr="008A3393">
        <w:rPr>
          <w:rFonts w:ascii="Times New Roman" w:hAnsi="Times New Roman" w:cs="Times New Roman"/>
          <w:sz w:val="28"/>
          <w:szCs w:val="28"/>
        </w:rPr>
        <w:t>их</w:t>
      </w:r>
      <w:r w:rsidR="002C3B03" w:rsidRPr="008A3393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Pr="008A3393">
        <w:rPr>
          <w:rFonts w:ascii="Times New Roman" w:hAnsi="Times New Roman" w:cs="Times New Roman"/>
          <w:sz w:val="28"/>
          <w:szCs w:val="28"/>
        </w:rPr>
        <w:t xml:space="preserve"> на </w:t>
      </w:r>
      <w:r w:rsidR="003F7417" w:rsidRPr="003F7417">
        <w:rPr>
          <w:rFonts w:ascii="Times New Roman" w:hAnsi="Times New Roman" w:cs="Times New Roman"/>
          <w:sz w:val="28"/>
          <w:szCs w:val="28"/>
        </w:rPr>
        <w:t>придомовых территориях многоквартирных домов в муниципальном округе Левобережный по адресу: Ленинградское шоссе, д. 114, д. 116</w:t>
      </w:r>
      <w:r w:rsidR="002C3B03" w:rsidRPr="008A3393">
        <w:rPr>
          <w:rFonts w:ascii="Times New Roman" w:hAnsi="Times New Roman" w:cs="Times New Roman"/>
          <w:sz w:val="28"/>
          <w:szCs w:val="28"/>
        </w:rPr>
        <w:t xml:space="preserve"> </w:t>
      </w:r>
      <w:r w:rsidRPr="008A3393">
        <w:rPr>
          <w:rFonts w:ascii="Times New Roman" w:hAnsi="Times New Roman" w:cs="Times New Roman"/>
          <w:sz w:val="28"/>
          <w:szCs w:val="28"/>
        </w:rPr>
        <w:t xml:space="preserve">(Приложение). </w:t>
      </w:r>
    </w:p>
    <w:p w:rsidR="00A25699" w:rsidRPr="008A3393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393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8A3393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393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8A3393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393">
        <w:rPr>
          <w:rFonts w:ascii="Times New Roman" w:hAnsi="Times New Roman" w:cs="Times New Roman"/>
          <w:sz w:val="28"/>
          <w:szCs w:val="28"/>
        </w:rPr>
        <w:t>4. Контроль за выполнением настоящего решения возложить на главу муниципального округа Левобережный Русанова Е.Е.</w:t>
      </w:r>
    </w:p>
    <w:p w:rsidR="003F5DAC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DAC" w:rsidRPr="003F5DAC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93" w:rsidRDefault="008A3393" w:rsidP="008A3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муниципального округа</w:t>
      </w:r>
    </w:p>
    <w:p w:rsidR="008A3393" w:rsidRDefault="008A3393" w:rsidP="008A3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Левобережный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Е.Е. Русанов</w:t>
      </w:r>
    </w:p>
    <w:p w:rsidR="00AD22A1" w:rsidRDefault="00AD22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2C7C" w:rsidRPr="005F2C7C" w:rsidRDefault="005F2C7C" w:rsidP="005F2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1771" w:rsidRDefault="00731771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426889" w:rsidRPr="00256189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Совета депутатов муниципального округа Левобережный </w:t>
      </w:r>
    </w:p>
    <w:p w:rsidR="00A25699" w:rsidRPr="0025618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от </w:t>
      </w:r>
      <w:r w:rsidR="008A3393">
        <w:rPr>
          <w:rFonts w:ascii="Times New Roman" w:hAnsi="Times New Roman" w:cs="Times New Roman"/>
          <w:sz w:val="24"/>
          <w:szCs w:val="24"/>
        </w:rPr>
        <w:t>18.01.2022</w:t>
      </w:r>
      <w:r w:rsidR="00426889" w:rsidRPr="00256189">
        <w:rPr>
          <w:rFonts w:ascii="Times New Roman" w:hAnsi="Times New Roman" w:cs="Times New Roman"/>
          <w:sz w:val="24"/>
          <w:szCs w:val="24"/>
        </w:rPr>
        <w:t xml:space="preserve"> № </w:t>
      </w:r>
      <w:r w:rsidR="008A3393">
        <w:rPr>
          <w:rFonts w:ascii="Times New Roman" w:hAnsi="Times New Roman" w:cs="Times New Roman"/>
          <w:sz w:val="24"/>
          <w:szCs w:val="24"/>
        </w:rPr>
        <w:t>1-4</w:t>
      </w:r>
    </w:p>
    <w:p w:rsidR="00D47B2E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8A3393" w:rsidRDefault="008A3393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8A3393" w:rsidRPr="00256189" w:rsidRDefault="008A3393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D47B2E" w:rsidRPr="00256189" w:rsidRDefault="00870597" w:rsidP="003F741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6189">
        <w:rPr>
          <w:rFonts w:ascii="Times New Roman" w:hAnsi="Times New Roman" w:cs="Times New Roman"/>
          <w:b/>
          <w:sz w:val="28"/>
          <w:szCs w:val="28"/>
        </w:rPr>
        <w:t>Проект размещения</w:t>
      </w:r>
      <w:r w:rsidR="00A60ED2" w:rsidRPr="00256189">
        <w:rPr>
          <w:rFonts w:ascii="Times New Roman" w:hAnsi="Times New Roman" w:cs="Times New Roman"/>
          <w:b/>
          <w:sz w:val="28"/>
          <w:szCs w:val="28"/>
        </w:rPr>
        <w:t xml:space="preserve"> ограждающ</w:t>
      </w:r>
      <w:r w:rsidR="000279D1" w:rsidRPr="00256189">
        <w:rPr>
          <w:rFonts w:ascii="Times New Roman" w:hAnsi="Times New Roman" w:cs="Times New Roman"/>
          <w:b/>
          <w:sz w:val="28"/>
          <w:szCs w:val="28"/>
        </w:rPr>
        <w:t>их</w:t>
      </w:r>
      <w:r w:rsidR="00CA36FF" w:rsidRPr="00256189">
        <w:rPr>
          <w:rFonts w:ascii="Times New Roman" w:hAnsi="Times New Roman" w:cs="Times New Roman"/>
          <w:b/>
          <w:sz w:val="28"/>
          <w:szCs w:val="28"/>
        </w:rPr>
        <w:t xml:space="preserve"> устройств</w:t>
      </w:r>
      <w:r w:rsidR="00DF046A" w:rsidRPr="00256189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3F7417" w:rsidRPr="008A3393">
        <w:rPr>
          <w:rFonts w:ascii="Times New Roman" w:hAnsi="Times New Roman" w:cs="Times New Roman"/>
          <w:b/>
          <w:sz w:val="28"/>
          <w:szCs w:val="28"/>
        </w:rPr>
        <w:t>придомов</w:t>
      </w:r>
      <w:r w:rsidR="003F7417">
        <w:rPr>
          <w:rFonts w:ascii="Times New Roman" w:hAnsi="Times New Roman" w:cs="Times New Roman"/>
          <w:b/>
          <w:sz w:val="28"/>
          <w:szCs w:val="28"/>
        </w:rPr>
        <w:t>ых территориях</w:t>
      </w:r>
      <w:r w:rsidR="003F7417" w:rsidRPr="008A3393">
        <w:rPr>
          <w:rFonts w:ascii="Times New Roman" w:hAnsi="Times New Roman" w:cs="Times New Roman"/>
          <w:b/>
          <w:sz w:val="28"/>
          <w:szCs w:val="28"/>
        </w:rPr>
        <w:t xml:space="preserve"> многоквартирн</w:t>
      </w:r>
      <w:r w:rsidR="003F7417">
        <w:rPr>
          <w:rFonts w:ascii="Times New Roman" w:hAnsi="Times New Roman" w:cs="Times New Roman"/>
          <w:b/>
          <w:sz w:val="28"/>
          <w:szCs w:val="28"/>
        </w:rPr>
        <w:t>ых</w:t>
      </w:r>
      <w:r w:rsidR="003F7417" w:rsidRPr="008A3393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3F7417">
        <w:rPr>
          <w:rFonts w:ascii="Times New Roman" w:hAnsi="Times New Roman" w:cs="Times New Roman"/>
          <w:b/>
          <w:sz w:val="28"/>
          <w:szCs w:val="28"/>
        </w:rPr>
        <w:t>ов</w:t>
      </w:r>
      <w:r w:rsidR="003F7417" w:rsidRPr="008A3393">
        <w:rPr>
          <w:rFonts w:ascii="Times New Roman" w:hAnsi="Times New Roman" w:cs="Times New Roman"/>
          <w:b/>
          <w:sz w:val="28"/>
          <w:szCs w:val="28"/>
        </w:rPr>
        <w:t xml:space="preserve"> в муниципальном округе Левобережный по адресу: Ленинградское шоссе, д. 114</w:t>
      </w:r>
      <w:r w:rsidR="003F7417">
        <w:rPr>
          <w:rFonts w:ascii="Times New Roman" w:hAnsi="Times New Roman" w:cs="Times New Roman"/>
          <w:b/>
          <w:sz w:val="28"/>
          <w:szCs w:val="28"/>
        </w:rPr>
        <w:t>, д. 116</w:t>
      </w:r>
    </w:p>
    <w:p w:rsidR="000279D1" w:rsidRPr="00256189" w:rsidRDefault="000279D1" w:rsidP="000903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79D1" w:rsidRPr="00256189" w:rsidRDefault="007C2120" w:rsidP="000903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140" cy="3360420"/>
            <wp:effectExtent l="114300" t="76200" r="99060" b="8763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36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0419" w:rsidRDefault="008D0419" w:rsidP="008D0419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</w:t>
      </w:r>
    </w:p>
    <w:p w:rsidR="008D0419" w:rsidRPr="00455E52" w:rsidRDefault="008D0419" w:rsidP="008D041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D22A1">
        <w:rPr>
          <w:rFonts w:ascii="Times New Roman" w:hAnsi="Times New Roman" w:cs="Times New Roman"/>
          <w:b/>
          <w:sz w:val="24"/>
          <w:szCs w:val="24"/>
          <w:u w:val="single"/>
        </w:rPr>
        <w:t>1, 2</w:t>
      </w:r>
      <w:r w:rsidRPr="00455E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55E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5E52">
        <w:rPr>
          <w:rFonts w:ascii="Times New Roman" w:hAnsi="Times New Roman" w:cs="Times New Roman"/>
          <w:sz w:val="24"/>
          <w:szCs w:val="24"/>
        </w:rPr>
        <w:t>- Места установки ограждающих устройств</w:t>
      </w:r>
    </w:p>
    <w:p w:rsidR="008D0419" w:rsidRDefault="008D0419" w:rsidP="008D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5A2" w:rsidRDefault="008035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D0419" w:rsidRDefault="008D0419" w:rsidP="008035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>, размер</w:t>
      </w:r>
      <w:r>
        <w:rPr>
          <w:rFonts w:ascii="Times New Roman" w:hAnsi="Times New Roman" w:cs="Times New Roman"/>
          <w:b/>
          <w:bCs/>
          <w:sz w:val="28"/>
          <w:szCs w:val="28"/>
        </w:rPr>
        <w:t>ы, внешние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bCs/>
          <w:sz w:val="28"/>
          <w:szCs w:val="28"/>
        </w:rPr>
        <w:t>ы ограждающих устройств</w:t>
      </w:r>
    </w:p>
    <w:p w:rsidR="008D0419" w:rsidRDefault="008D0419" w:rsidP="008D0419">
      <w:pPr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232015" cy="349123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19" w:rsidRDefault="008D0419" w:rsidP="008D0419">
      <w:pPr>
        <w:ind w:left="-567" w:hanging="142"/>
      </w:pPr>
      <w:r>
        <w:rPr>
          <w:noProof/>
          <w:lang w:eastAsia="ru-RU"/>
        </w:rPr>
        <w:drawing>
          <wp:inline distT="0" distB="0" distL="0" distR="0">
            <wp:extent cx="7016115" cy="3807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19" w:rsidRDefault="008D0419" w:rsidP="008D0419">
      <w:pPr>
        <w:ind w:left="567"/>
      </w:pPr>
    </w:p>
    <w:p w:rsidR="008D0419" w:rsidRDefault="008D0419" w:rsidP="008D0419"/>
    <w:p w:rsidR="008D0419" w:rsidRDefault="008D0419" w:rsidP="008D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419" w:rsidRDefault="008D0419" w:rsidP="008D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419" w:rsidRPr="00256189" w:rsidRDefault="008D0419" w:rsidP="008D0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0419" w:rsidRPr="00256189" w:rsidSect="00213037">
      <w:pgSz w:w="11906" w:h="16838"/>
      <w:pgMar w:top="568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B39" w:rsidRDefault="001C1B39" w:rsidP="008D0419">
      <w:pPr>
        <w:spacing w:after="0" w:line="240" w:lineRule="auto"/>
      </w:pPr>
      <w:r>
        <w:separator/>
      </w:r>
    </w:p>
  </w:endnote>
  <w:endnote w:type="continuationSeparator" w:id="0">
    <w:p w:rsidR="001C1B39" w:rsidRDefault="001C1B39" w:rsidP="008D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B39" w:rsidRDefault="001C1B39" w:rsidP="008D0419">
      <w:pPr>
        <w:spacing w:after="0" w:line="240" w:lineRule="auto"/>
      </w:pPr>
      <w:r>
        <w:separator/>
      </w:r>
    </w:p>
  </w:footnote>
  <w:footnote w:type="continuationSeparator" w:id="0">
    <w:p w:rsidR="001C1B39" w:rsidRDefault="001C1B39" w:rsidP="008D0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99"/>
    <w:rsid w:val="000279D1"/>
    <w:rsid w:val="00090322"/>
    <w:rsid w:val="000C5B73"/>
    <w:rsid w:val="000D7F11"/>
    <w:rsid w:val="00102E83"/>
    <w:rsid w:val="0010740E"/>
    <w:rsid w:val="001147C1"/>
    <w:rsid w:val="001364FA"/>
    <w:rsid w:val="0017650E"/>
    <w:rsid w:val="001958CD"/>
    <w:rsid w:val="001966EB"/>
    <w:rsid w:val="001A4B56"/>
    <w:rsid w:val="001B17E3"/>
    <w:rsid w:val="001C1B39"/>
    <w:rsid w:val="001C5C49"/>
    <w:rsid w:val="001E10F0"/>
    <w:rsid w:val="00203C84"/>
    <w:rsid w:val="00213037"/>
    <w:rsid w:val="00220F51"/>
    <w:rsid w:val="00256189"/>
    <w:rsid w:val="00277044"/>
    <w:rsid w:val="002938D0"/>
    <w:rsid w:val="002C3B03"/>
    <w:rsid w:val="00363999"/>
    <w:rsid w:val="003714A4"/>
    <w:rsid w:val="003F5DAC"/>
    <w:rsid w:val="003F7417"/>
    <w:rsid w:val="004015DF"/>
    <w:rsid w:val="00426889"/>
    <w:rsid w:val="00453A56"/>
    <w:rsid w:val="004A5760"/>
    <w:rsid w:val="004C0235"/>
    <w:rsid w:val="004E5D57"/>
    <w:rsid w:val="00531B51"/>
    <w:rsid w:val="005322DA"/>
    <w:rsid w:val="00576D3E"/>
    <w:rsid w:val="005A3020"/>
    <w:rsid w:val="005A4F8D"/>
    <w:rsid w:val="005B7839"/>
    <w:rsid w:val="005B78BE"/>
    <w:rsid w:val="005F27C1"/>
    <w:rsid w:val="005F2C7C"/>
    <w:rsid w:val="00656D1E"/>
    <w:rsid w:val="00673DD7"/>
    <w:rsid w:val="006D2FBF"/>
    <w:rsid w:val="00731771"/>
    <w:rsid w:val="007337AA"/>
    <w:rsid w:val="007A408C"/>
    <w:rsid w:val="007B29AC"/>
    <w:rsid w:val="007C2120"/>
    <w:rsid w:val="008035A2"/>
    <w:rsid w:val="00805647"/>
    <w:rsid w:val="0081051F"/>
    <w:rsid w:val="0086634C"/>
    <w:rsid w:val="00870597"/>
    <w:rsid w:val="008A3393"/>
    <w:rsid w:val="008D0419"/>
    <w:rsid w:val="008D43D9"/>
    <w:rsid w:val="008D5EBF"/>
    <w:rsid w:val="008E779B"/>
    <w:rsid w:val="00915F7E"/>
    <w:rsid w:val="009257D9"/>
    <w:rsid w:val="009518A5"/>
    <w:rsid w:val="009558D3"/>
    <w:rsid w:val="00962DF3"/>
    <w:rsid w:val="009B1B3D"/>
    <w:rsid w:val="009F3C0C"/>
    <w:rsid w:val="00A06C15"/>
    <w:rsid w:val="00A249B1"/>
    <w:rsid w:val="00A25699"/>
    <w:rsid w:val="00A60ED2"/>
    <w:rsid w:val="00AD22A1"/>
    <w:rsid w:val="00AE21FD"/>
    <w:rsid w:val="00AE3A2B"/>
    <w:rsid w:val="00B5178F"/>
    <w:rsid w:val="00B7562A"/>
    <w:rsid w:val="00B96EF1"/>
    <w:rsid w:val="00BA6F79"/>
    <w:rsid w:val="00C15FB6"/>
    <w:rsid w:val="00C376B2"/>
    <w:rsid w:val="00C55DBA"/>
    <w:rsid w:val="00C733F8"/>
    <w:rsid w:val="00CA36FF"/>
    <w:rsid w:val="00D3396C"/>
    <w:rsid w:val="00D47B2E"/>
    <w:rsid w:val="00DF046A"/>
    <w:rsid w:val="00E63A9A"/>
    <w:rsid w:val="00EF70FE"/>
    <w:rsid w:val="00F2021E"/>
    <w:rsid w:val="00F86E1F"/>
    <w:rsid w:val="00FB2FE0"/>
    <w:rsid w:val="00FE5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1DE17F-09D6-4F97-8580-398753028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531B5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419"/>
  </w:style>
  <w:style w:type="paragraph" w:styleId="a8">
    <w:name w:val="footer"/>
    <w:basedOn w:val="a"/>
    <w:link w:val="a9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2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</cp:lastModifiedBy>
  <cp:revision>3</cp:revision>
  <cp:lastPrinted>2022-01-18T16:17:00Z</cp:lastPrinted>
  <dcterms:created xsi:type="dcterms:W3CDTF">2022-01-18T16:28:00Z</dcterms:created>
  <dcterms:modified xsi:type="dcterms:W3CDTF">2022-01-25T08:31:00Z</dcterms:modified>
</cp:coreProperties>
</file>