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AC1" w:rsidRPr="00235AC1" w:rsidRDefault="00235AC1" w:rsidP="00235AC1">
      <w:pPr>
        <w:suppressAutoHyphens/>
        <w:autoSpaceDN w:val="0"/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235AC1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СОВЕТ ДЕПУТАТОВ</w:t>
      </w:r>
    </w:p>
    <w:p w:rsidR="00235AC1" w:rsidRPr="00235AC1" w:rsidRDefault="00235AC1" w:rsidP="00235AC1">
      <w:pPr>
        <w:suppressAutoHyphens/>
        <w:autoSpaceDN w:val="0"/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235AC1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МУНИЦИПАЛЬНОГО   ОКРУГА   ЛЕВОБЕРЕЖНЫЙ</w:t>
      </w:r>
    </w:p>
    <w:p w:rsidR="00235AC1" w:rsidRPr="00235AC1" w:rsidRDefault="00235AC1" w:rsidP="00235AC1">
      <w:pPr>
        <w:suppressAutoHyphens/>
        <w:autoSpaceDN w:val="0"/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235AC1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РЕШЕНИЕ</w:t>
      </w:r>
    </w:p>
    <w:p w:rsidR="00235AC1" w:rsidRPr="00235AC1" w:rsidRDefault="00235AC1" w:rsidP="00235AC1">
      <w:pPr>
        <w:suppressAutoHyphens/>
        <w:autoSpaceDN w:val="0"/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235AC1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   </w:t>
      </w:r>
    </w:p>
    <w:p w:rsidR="00235AC1" w:rsidRPr="00235AC1" w:rsidRDefault="00235AC1" w:rsidP="00235AC1">
      <w:pPr>
        <w:suppressAutoHyphens/>
        <w:autoSpaceDN w:val="0"/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20.12.2022 № 14-16</w:t>
      </w:r>
      <w:bookmarkStart w:id="0" w:name="_GoBack"/>
      <w:bookmarkEnd w:id="0"/>
    </w:p>
    <w:p w:rsidR="00865438" w:rsidRDefault="00865438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438" w:rsidRDefault="00865438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438" w:rsidRDefault="00865438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438" w:rsidRDefault="00865438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438" w:rsidRDefault="00865438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2C96" w:rsidRDefault="006F2C96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5438" w:rsidRDefault="00865438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5DAC" w:rsidRDefault="003F5DAC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699" w:rsidRPr="00865438" w:rsidRDefault="002938D0" w:rsidP="005F2C7C">
      <w:pPr>
        <w:spacing w:after="0" w:line="240" w:lineRule="auto"/>
        <w:ind w:right="45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438">
        <w:rPr>
          <w:rFonts w:ascii="Times New Roman" w:hAnsi="Times New Roman" w:cs="Times New Roman"/>
          <w:b/>
          <w:sz w:val="28"/>
          <w:szCs w:val="28"/>
        </w:rPr>
        <w:t>О согласовании установки ограждающ</w:t>
      </w:r>
      <w:r w:rsidR="00A64CBD" w:rsidRPr="00865438">
        <w:rPr>
          <w:rFonts w:ascii="Times New Roman" w:hAnsi="Times New Roman" w:cs="Times New Roman"/>
          <w:b/>
          <w:sz w:val="28"/>
          <w:szCs w:val="28"/>
        </w:rPr>
        <w:t>их</w:t>
      </w:r>
      <w:r w:rsidRPr="00865438"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</w:t>
      </w:r>
      <w:r w:rsidR="001966EB" w:rsidRPr="00865438">
        <w:rPr>
          <w:rFonts w:ascii="Times New Roman" w:hAnsi="Times New Roman" w:cs="Times New Roman"/>
          <w:b/>
          <w:sz w:val="28"/>
          <w:szCs w:val="28"/>
        </w:rPr>
        <w:t>овой территории многоквартирного</w:t>
      </w:r>
      <w:r w:rsidRPr="00865438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1966EB" w:rsidRPr="00865438">
        <w:rPr>
          <w:rFonts w:ascii="Times New Roman" w:hAnsi="Times New Roman" w:cs="Times New Roman"/>
          <w:b/>
          <w:sz w:val="28"/>
          <w:szCs w:val="28"/>
        </w:rPr>
        <w:t>а</w:t>
      </w:r>
      <w:r w:rsidRPr="00865438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 w:rsidR="002C3B03" w:rsidRPr="00865438">
        <w:rPr>
          <w:rFonts w:ascii="Times New Roman" w:hAnsi="Times New Roman" w:cs="Times New Roman"/>
          <w:b/>
          <w:sz w:val="28"/>
          <w:szCs w:val="28"/>
        </w:rPr>
        <w:t>о</w:t>
      </w:r>
      <w:r w:rsidR="009518A5" w:rsidRPr="00865438"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86543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2190A" w:rsidRPr="00865438">
        <w:rPr>
          <w:rFonts w:ascii="Times New Roman" w:hAnsi="Times New Roman" w:cs="Times New Roman"/>
          <w:b/>
          <w:sz w:val="28"/>
          <w:szCs w:val="28"/>
        </w:rPr>
        <w:t>Прибрежны</w:t>
      </w:r>
      <w:r w:rsidR="004F52D5" w:rsidRPr="00865438">
        <w:rPr>
          <w:rFonts w:ascii="Times New Roman" w:hAnsi="Times New Roman" w:cs="Times New Roman"/>
          <w:b/>
          <w:sz w:val="28"/>
          <w:szCs w:val="28"/>
        </w:rPr>
        <w:t>й проезд, д.7</w:t>
      </w:r>
    </w:p>
    <w:p w:rsidR="007A408C" w:rsidRPr="00865438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865438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438">
        <w:rPr>
          <w:rFonts w:ascii="Times New Roman" w:hAnsi="Times New Roman" w:cs="Times New Roman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</w:t>
      </w:r>
      <w:r w:rsidR="009518A5" w:rsidRPr="00865438">
        <w:rPr>
          <w:rFonts w:ascii="Times New Roman" w:hAnsi="Times New Roman" w:cs="Times New Roman"/>
          <w:sz w:val="28"/>
          <w:szCs w:val="28"/>
        </w:rPr>
        <w:t>его</w:t>
      </w:r>
      <w:r w:rsidRPr="00865438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9518A5" w:rsidRPr="00865438">
        <w:rPr>
          <w:rFonts w:ascii="Times New Roman" w:hAnsi="Times New Roman" w:cs="Times New Roman"/>
          <w:sz w:val="28"/>
          <w:szCs w:val="28"/>
        </w:rPr>
        <w:t>а</w:t>
      </w:r>
      <w:r w:rsidRPr="00865438">
        <w:rPr>
          <w:rFonts w:ascii="Times New Roman" w:hAnsi="Times New Roman" w:cs="Times New Roman"/>
          <w:sz w:val="28"/>
          <w:szCs w:val="28"/>
        </w:rPr>
        <w:t xml:space="preserve"> (обращение от </w:t>
      </w:r>
      <w:r w:rsidR="004F52D5" w:rsidRPr="00865438">
        <w:rPr>
          <w:rFonts w:ascii="Times New Roman" w:hAnsi="Times New Roman" w:cs="Times New Roman"/>
          <w:sz w:val="28"/>
          <w:szCs w:val="28"/>
        </w:rPr>
        <w:t>7 декабря</w:t>
      </w:r>
      <w:r w:rsidR="006D2FBF" w:rsidRPr="00865438">
        <w:rPr>
          <w:rFonts w:ascii="Times New Roman" w:hAnsi="Times New Roman" w:cs="Times New Roman"/>
          <w:sz w:val="28"/>
          <w:szCs w:val="28"/>
        </w:rPr>
        <w:t xml:space="preserve"> 2022</w:t>
      </w:r>
      <w:r w:rsidRPr="00865438">
        <w:rPr>
          <w:rFonts w:ascii="Times New Roman" w:hAnsi="Times New Roman" w:cs="Times New Roman"/>
          <w:sz w:val="28"/>
          <w:szCs w:val="28"/>
        </w:rPr>
        <w:t xml:space="preserve"> года), </w:t>
      </w:r>
    </w:p>
    <w:p w:rsidR="006D2FBF" w:rsidRPr="00865438" w:rsidRDefault="006D2FBF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C8C" w:rsidRDefault="00DB0C8C" w:rsidP="00DB0C8C">
      <w:pPr>
        <w:pStyle w:val="2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депутатов муниципального округа Левобережный решил:</w:t>
      </w:r>
    </w:p>
    <w:p w:rsidR="00A25699" w:rsidRPr="00865438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865438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438">
        <w:rPr>
          <w:rFonts w:ascii="Times New Roman" w:hAnsi="Times New Roman" w:cs="Times New Roman"/>
          <w:sz w:val="28"/>
          <w:szCs w:val="28"/>
        </w:rPr>
        <w:t xml:space="preserve">1. Согласовать установку </w:t>
      </w:r>
      <w:r w:rsidR="004F52D5" w:rsidRPr="00865438">
        <w:rPr>
          <w:rFonts w:ascii="Times New Roman" w:hAnsi="Times New Roman" w:cs="Times New Roman"/>
          <w:sz w:val="28"/>
          <w:szCs w:val="28"/>
        </w:rPr>
        <w:t>двух</w:t>
      </w:r>
      <w:r w:rsidR="000279D1" w:rsidRPr="00865438">
        <w:rPr>
          <w:rFonts w:ascii="Times New Roman" w:hAnsi="Times New Roman" w:cs="Times New Roman"/>
          <w:sz w:val="28"/>
          <w:szCs w:val="28"/>
        </w:rPr>
        <w:t xml:space="preserve"> </w:t>
      </w:r>
      <w:r w:rsidRPr="00865438">
        <w:rPr>
          <w:rFonts w:ascii="Times New Roman" w:hAnsi="Times New Roman" w:cs="Times New Roman"/>
          <w:sz w:val="28"/>
          <w:szCs w:val="28"/>
        </w:rPr>
        <w:t>ограждающ</w:t>
      </w:r>
      <w:r w:rsidR="00A64CBD" w:rsidRPr="00865438">
        <w:rPr>
          <w:rFonts w:ascii="Times New Roman" w:hAnsi="Times New Roman" w:cs="Times New Roman"/>
          <w:sz w:val="28"/>
          <w:szCs w:val="28"/>
        </w:rPr>
        <w:t>их</w:t>
      </w:r>
      <w:r w:rsidR="002C3B03" w:rsidRPr="00865438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Pr="00865438">
        <w:rPr>
          <w:rFonts w:ascii="Times New Roman" w:hAnsi="Times New Roman" w:cs="Times New Roman"/>
          <w:sz w:val="28"/>
          <w:szCs w:val="28"/>
        </w:rPr>
        <w:t xml:space="preserve"> на придом</w:t>
      </w:r>
      <w:r w:rsidR="00DF046A" w:rsidRPr="00865438">
        <w:rPr>
          <w:rFonts w:ascii="Times New Roman" w:hAnsi="Times New Roman" w:cs="Times New Roman"/>
          <w:sz w:val="28"/>
          <w:szCs w:val="28"/>
        </w:rPr>
        <w:t>овой</w:t>
      </w:r>
      <w:r w:rsidR="002C3B03" w:rsidRPr="00865438">
        <w:rPr>
          <w:rFonts w:ascii="Times New Roman" w:hAnsi="Times New Roman" w:cs="Times New Roman"/>
          <w:sz w:val="28"/>
          <w:szCs w:val="28"/>
        </w:rPr>
        <w:t xml:space="preserve"> </w:t>
      </w:r>
      <w:r w:rsidR="00DF046A" w:rsidRPr="00865438">
        <w:rPr>
          <w:rFonts w:ascii="Times New Roman" w:hAnsi="Times New Roman" w:cs="Times New Roman"/>
          <w:sz w:val="28"/>
          <w:szCs w:val="28"/>
        </w:rPr>
        <w:t>территории многоквартирного дома</w:t>
      </w:r>
      <w:r w:rsidRPr="00865438">
        <w:rPr>
          <w:rFonts w:ascii="Times New Roman" w:hAnsi="Times New Roman" w:cs="Times New Roman"/>
          <w:sz w:val="28"/>
          <w:szCs w:val="28"/>
        </w:rPr>
        <w:t xml:space="preserve"> в муниципальном округе Левобережный по адресу: </w:t>
      </w:r>
      <w:r w:rsidR="0082190A" w:rsidRPr="00865438">
        <w:rPr>
          <w:rFonts w:ascii="Times New Roman" w:hAnsi="Times New Roman" w:cs="Times New Roman"/>
          <w:sz w:val="28"/>
          <w:szCs w:val="28"/>
        </w:rPr>
        <w:t xml:space="preserve">Прибрежный проезд, д.7 </w:t>
      </w:r>
      <w:r w:rsidRPr="00865438">
        <w:rPr>
          <w:rFonts w:ascii="Times New Roman" w:hAnsi="Times New Roman" w:cs="Times New Roman"/>
          <w:sz w:val="28"/>
          <w:szCs w:val="28"/>
        </w:rPr>
        <w:t xml:space="preserve">(Приложение). </w:t>
      </w:r>
    </w:p>
    <w:p w:rsidR="00A25699" w:rsidRPr="00865438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438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865438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438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865438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438">
        <w:rPr>
          <w:rFonts w:ascii="Times New Roman" w:hAnsi="Times New Roman" w:cs="Times New Roman"/>
          <w:sz w:val="28"/>
          <w:szCs w:val="28"/>
        </w:rPr>
        <w:t>4. Контроль за выполнением настоящего решения возложить на главу муниципального округа Левобережный Русанова Е.Е.</w:t>
      </w:r>
    </w:p>
    <w:p w:rsidR="003F5DAC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DAC" w:rsidRPr="003F5DAC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2C96" w:rsidRPr="00437A1E" w:rsidRDefault="006F2C96" w:rsidP="006F2C9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7A1E">
        <w:rPr>
          <w:rFonts w:ascii="Times New Roman" w:hAnsi="Times New Roman"/>
          <w:b/>
          <w:sz w:val="28"/>
          <w:szCs w:val="28"/>
        </w:rPr>
        <w:t>Глава муниципального округа</w:t>
      </w:r>
    </w:p>
    <w:p w:rsidR="006F2C96" w:rsidRDefault="006F2C96" w:rsidP="006F2C96">
      <w:pPr>
        <w:ind w:right="-5"/>
        <w:jc w:val="both"/>
        <w:rPr>
          <w:b/>
          <w:bCs/>
          <w:sz w:val="28"/>
          <w:szCs w:val="28"/>
        </w:rPr>
      </w:pPr>
      <w:r w:rsidRPr="00437A1E">
        <w:rPr>
          <w:rFonts w:ascii="Times New Roman" w:hAnsi="Times New Roman"/>
          <w:b/>
          <w:sz w:val="28"/>
          <w:szCs w:val="28"/>
        </w:rPr>
        <w:t>Левобережный</w:t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</w:r>
      <w:r w:rsidRPr="00437A1E">
        <w:rPr>
          <w:rFonts w:ascii="Times New Roman" w:hAnsi="Times New Roman"/>
          <w:b/>
          <w:sz w:val="28"/>
          <w:szCs w:val="28"/>
        </w:rPr>
        <w:tab/>
        <w:t xml:space="preserve">    Е.Е. Русанов</w:t>
      </w:r>
    </w:p>
    <w:p w:rsidR="00AD22A1" w:rsidRDefault="00AD22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F2C7C" w:rsidRPr="005F2C7C" w:rsidRDefault="005F2C7C" w:rsidP="005F2C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889" w:rsidRPr="00256189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Приложение к решению Совета депутатов муниципального округа Левобережный </w:t>
      </w:r>
    </w:p>
    <w:p w:rsidR="00A25699" w:rsidRPr="0025618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от </w:t>
      </w:r>
      <w:r w:rsidR="006F2C96">
        <w:rPr>
          <w:rFonts w:ascii="Times New Roman" w:hAnsi="Times New Roman" w:cs="Times New Roman"/>
          <w:sz w:val="24"/>
          <w:szCs w:val="24"/>
        </w:rPr>
        <w:t>20.12.2022</w:t>
      </w:r>
      <w:r w:rsidR="00426889" w:rsidRPr="00256189">
        <w:rPr>
          <w:rFonts w:ascii="Times New Roman" w:hAnsi="Times New Roman" w:cs="Times New Roman"/>
          <w:sz w:val="24"/>
          <w:szCs w:val="24"/>
        </w:rPr>
        <w:t xml:space="preserve"> № </w:t>
      </w:r>
      <w:r w:rsidR="006F2C96">
        <w:rPr>
          <w:rFonts w:ascii="Times New Roman" w:hAnsi="Times New Roman" w:cs="Times New Roman"/>
          <w:sz w:val="24"/>
          <w:szCs w:val="24"/>
        </w:rPr>
        <w:t>14-16</w:t>
      </w:r>
    </w:p>
    <w:p w:rsidR="00D47B2E" w:rsidRPr="00256189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F52D5" w:rsidRPr="00865438" w:rsidRDefault="004F52D5" w:rsidP="004F52D5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38">
        <w:rPr>
          <w:rFonts w:ascii="Times New Roman" w:hAnsi="Times New Roman" w:cs="Times New Roman"/>
          <w:b/>
          <w:sz w:val="24"/>
          <w:szCs w:val="24"/>
        </w:rPr>
        <w:t>Проект размещения ограждающих устройств на придомовой территории</w:t>
      </w:r>
    </w:p>
    <w:p w:rsidR="004F52D5" w:rsidRPr="00865438" w:rsidRDefault="004F52D5" w:rsidP="004F52D5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38">
        <w:rPr>
          <w:rFonts w:ascii="Times New Roman" w:hAnsi="Times New Roman" w:cs="Times New Roman"/>
          <w:b/>
          <w:sz w:val="24"/>
          <w:szCs w:val="24"/>
        </w:rPr>
        <w:t>многоквартирного дома в муниципальном округе Левобережный по адресу:</w:t>
      </w:r>
    </w:p>
    <w:p w:rsidR="004F52D5" w:rsidRPr="00865438" w:rsidRDefault="004F52D5" w:rsidP="004F52D5">
      <w:pPr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38">
        <w:rPr>
          <w:rFonts w:ascii="Times New Roman" w:hAnsi="Times New Roman" w:cs="Times New Roman"/>
          <w:b/>
          <w:sz w:val="24"/>
          <w:szCs w:val="24"/>
        </w:rPr>
        <w:t>Прибрежный проезд, д. 7</w:t>
      </w:r>
    </w:p>
    <w:p w:rsidR="004F52D5" w:rsidRPr="00865438" w:rsidRDefault="004F52D5" w:rsidP="004F52D5">
      <w:pPr>
        <w:spacing w:after="0" w:line="240" w:lineRule="auto"/>
        <w:ind w:right="42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52D5" w:rsidRPr="002E7147" w:rsidRDefault="004F52D5" w:rsidP="004F52D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Arial" w:hAnsi="Times New Roman" w:cs="Times New Roman"/>
          <w:b/>
          <w:sz w:val="23"/>
        </w:rPr>
      </w:pPr>
      <w:r w:rsidRPr="002E7147">
        <w:rPr>
          <w:rFonts w:ascii="Times New Roman" w:eastAsia="Arial" w:hAnsi="Times New Roman" w:cs="Times New Roman"/>
          <w:b/>
          <w:sz w:val="24"/>
        </w:rPr>
        <w:t xml:space="preserve">Установка автоматических электромеханических шлагбаумов c приводами «CAME»  </w:t>
      </w:r>
      <w:r w:rsidRPr="002E7147">
        <w:rPr>
          <w:rFonts w:ascii="Times New Roman" w:eastAsia="Arial" w:hAnsi="Times New Roman" w:cs="Times New Roman"/>
          <w:b/>
          <w:sz w:val="23"/>
        </w:rPr>
        <w:t>1.1. Ситуационный план. Места установки ворот</w:t>
      </w:r>
    </w:p>
    <w:p w:rsidR="004F52D5" w:rsidRPr="002E7147" w:rsidRDefault="004F52D5" w:rsidP="004F52D5">
      <w:pPr>
        <w:pStyle w:val="aa"/>
        <w:spacing w:after="0" w:line="240" w:lineRule="auto"/>
        <w:ind w:left="575"/>
        <w:jc w:val="both"/>
        <w:rPr>
          <w:rFonts w:ascii="Times New Roman" w:hAnsi="Times New Roman" w:cs="Times New Roman"/>
        </w:rPr>
      </w:pPr>
    </w:p>
    <w:p w:rsidR="004F52D5" w:rsidRDefault="00865438" w:rsidP="0082190A">
      <w:pPr>
        <w:spacing w:after="0"/>
        <w:ind w:right="141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532245" cy="6181090"/>
                <wp:effectExtent l="1905" t="4445" r="0" b="5715"/>
                <wp:docPr id="2" name="Group 6147" descr="Sheet.24 Sheet.20 Sheet.21 Sheet.25 Sheet.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6181090"/>
                          <a:chOff x="0" y="0"/>
                          <a:chExt cx="65879" cy="74700"/>
                        </a:xfrm>
                      </wpg:grpSpPr>
                      <pic:pic xmlns:pic="http://schemas.openxmlformats.org/drawingml/2006/picture">
                        <pic:nvPicPr>
                          <pic:cNvPr id="3" name="Picture 7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" y="-39"/>
                            <a:ext cx="65928" cy="46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Shape 7812"/>
                        <wps:cNvSpPr>
                          <a:spLocks/>
                        </wps:cNvSpPr>
                        <wps:spPr bwMode="auto">
                          <a:xfrm>
                            <a:off x="15480" y="63000"/>
                            <a:ext cx="32400" cy="11700"/>
                          </a:xfrm>
                          <a:custGeom>
                            <a:avLst/>
                            <a:gdLst>
                              <a:gd name="T0" fmla="*/ 0 w 3240024"/>
                              <a:gd name="T1" fmla="*/ 0 h 1170001"/>
                              <a:gd name="T2" fmla="*/ 3240024 w 3240024"/>
                              <a:gd name="T3" fmla="*/ 0 h 1170001"/>
                              <a:gd name="T4" fmla="*/ 3240024 w 3240024"/>
                              <a:gd name="T5" fmla="*/ 1170001 h 1170001"/>
                              <a:gd name="T6" fmla="*/ 0 w 3240024"/>
                              <a:gd name="T7" fmla="*/ 1170001 h 1170001"/>
                              <a:gd name="T8" fmla="*/ 0 w 3240024"/>
                              <a:gd name="T9" fmla="*/ 0 h 1170001"/>
                              <a:gd name="T10" fmla="*/ 0 w 3240024"/>
                              <a:gd name="T11" fmla="*/ 0 h 1170001"/>
                              <a:gd name="T12" fmla="*/ 3240024 w 3240024"/>
                              <a:gd name="T13" fmla="*/ 1170001 h 117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40024" h="1170001">
                                <a:moveTo>
                                  <a:pt x="0" y="0"/>
                                </a:moveTo>
                                <a:lnTo>
                                  <a:pt x="3240024" y="0"/>
                                </a:lnTo>
                                <a:lnTo>
                                  <a:pt x="3240024" y="1170001"/>
                                </a:lnTo>
                                <a:lnTo>
                                  <a:pt x="0" y="1170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381"/>
                        <wps:cNvSpPr>
                          <a:spLocks/>
                        </wps:cNvSpPr>
                        <wps:spPr bwMode="auto">
                          <a:xfrm>
                            <a:off x="15480" y="63000"/>
                            <a:ext cx="32400" cy="11700"/>
                          </a:xfrm>
                          <a:custGeom>
                            <a:avLst/>
                            <a:gdLst>
                              <a:gd name="T0" fmla="*/ 0 w 3240024"/>
                              <a:gd name="T1" fmla="*/ 1170001 h 1170001"/>
                              <a:gd name="T2" fmla="*/ 3240024 w 3240024"/>
                              <a:gd name="T3" fmla="*/ 1170001 h 1170001"/>
                              <a:gd name="T4" fmla="*/ 3240024 w 3240024"/>
                              <a:gd name="T5" fmla="*/ 0 h 1170001"/>
                              <a:gd name="T6" fmla="*/ 0 w 3240024"/>
                              <a:gd name="T7" fmla="*/ 0 h 1170001"/>
                              <a:gd name="T8" fmla="*/ 0 w 3240024"/>
                              <a:gd name="T9" fmla="*/ 1170001 h 1170001"/>
                              <a:gd name="T10" fmla="*/ 0 w 3240024"/>
                              <a:gd name="T11" fmla="*/ 0 h 1170001"/>
                              <a:gd name="T12" fmla="*/ 3240024 w 3240024"/>
                              <a:gd name="T13" fmla="*/ 1170001 h 1170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40024" h="1170001">
                                <a:moveTo>
                                  <a:pt x="0" y="1170001"/>
                                </a:moveTo>
                                <a:lnTo>
                                  <a:pt x="3240024" y="1170001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0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9591" y="66592"/>
                            <a:ext cx="13396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Автоматический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9662" y="66592"/>
                            <a:ext cx="809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0294" y="66592"/>
                            <a:ext cx="18098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шлагбаум с вызывной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1629" y="68271"/>
                            <a:ext cx="1393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панелью и аудио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32123" y="68271"/>
                            <a:ext cx="581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2551" y="68271"/>
                            <a:ext cx="12323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видео связью 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1051" y="69948"/>
                            <a:ext cx="28407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52D5" w:rsidRDefault="004F52D5" w:rsidP="004F52D5">
                              <w:r>
                                <w:rPr>
                                  <w:b/>
                                  <w:color w:val="C10000"/>
                                  <w:sz w:val="23"/>
                                </w:rPr>
                                <w:t>круглосуточной диспетчеризацией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Shape 390"/>
                        <wps:cNvSpPr>
                          <a:spLocks/>
                        </wps:cNvSpPr>
                        <wps:spPr bwMode="auto">
                          <a:xfrm>
                            <a:off x="6313" y="27479"/>
                            <a:ext cx="18166" cy="35520"/>
                          </a:xfrm>
                          <a:custGeom>
                            <a:avLst/>
                            <a:gdLst>
                              <a:gd name="T0" fmla="*/ 1816633 w 1816633"/>
                              <a:gd name="T1" fmla="*/ 3552063 h 3552063"/>
                              <a:gd name="T2" fmla="*/ 0 w 1816633"/>
                              <a:gd name="T3" fmla="*/ 0 h 3552063"/>
                              <a:gd name="T4" fmla="*/ 0 w 1816633"/>
                              <a:gd name="T5" fmla="*/ 0 h 3552063"/>
                              <a:gd name="T6" fmla="*/ 1816633 w 1816633"/>
                              <a:gd name="T7" fmla="*/ 3552063 h 3552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16633" h="3552063">
                                <a:moveTo>
                                  <a:pt x="1816633" y="355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1442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392"/>
                        <wps:cNvSpPr>
                          <a:spLocks/>
                        </wps:cNvSpPr>
                        <wps:spPr bwMode="auto">
                          <a:xfrm>
                            <a:off x="4212" y="26460"/>
                            <a:ext cx="2628" cy="738"/>
                          </a:xfrm>
                          <a:custGeom>
                            <a:avLst/>
                            <a:gdLst>
                              <a:gd name="T0" fmla="*/ 5004 w 262814"/>
                              <a:gd name="T1" fmla="*/ 0 h 73787"/>
                              <a:gd name="T2" fmla="*/ 262814 w 262814"/>
                              <a:gd name="T3" fmla="*/ 45339 h 73787"/>
                              <a:gd name="T4" fmla="*/ 257734 w 262814"/>
                              <a:gd name="T5" fmla="*/ 73787 h 73787"/>
                              <a:gd name="T6" fmla="*/ 0 w 262814"/>
                              <a:gd name="T7" fmla="*/ 28321 h 73787"/>
                              <a:gd name="T8" fmla="*/ 5004 w 262814"/>
                              <a:gd name="T9" fmla="*/ 0 h 73787"/>
                              <a:gd name="T10" fmla="*/ 0 w 262814"/>
                              <a:gd name="T11" fmla="*/ 0 h 73787"/>
                              <a:gd name="T12" fmla="*/ 262814 w 262814"/>
                              <a:gd name="T13" fmla="*/ 73787 h 73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62814" h="73787">
                                <a:moveTo>
                                  <a:pt x="5004" y="0"/>
                                </a:moveTo>
                                <a:lnTo>
                                  <a:pt x="262814" y="45339"/>
                                </a:lnTo>
                                <a:lnTo>
                                  <a:pt x="257734" y="73787"/>
                                </a:lnTo>
                                <a:lnTo>
                                  <a:pt x="0" y="28321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94"/>
                        <wps:cNvSpPr>
                          <a:spLocks/>
                        </wps:cNvSpPr>
                        <wps:spPr bwMode="auto">
                          <a:xfrm>
                            <a:off x="4212" y="26460"/>
                            <a:ext cx="2628" cy="738"/>
                          </a:xfrm>
                          <a:custGeom>
                            <a:avLst/>
                            <a:gdLst>
                              <a:gd name="T0" fmla="*/ 0 w 262814"/>
                              <a:gd name="T1" fmla="*/ 28321 h 73787"/>
                              <a:gd name="T2" fmla="*/ 257734 w 262814"/>
                              <a:gd name="T3" fmla="*/ 73787 h 73787"/>
                              <a:gd name="T4" fmla="*/ 262814 w 262814"/>
                              <a:gd name="T5" fmla="*/ 45339 h 73787"/>
                              <a:gd name="T6" fmla="*/ 5004 w 262814"/>
                              <a:gd name="T7" fmla="*/ 0 h 73787"/>
                              <a:gd name="T8" fmla="*/ 0 w 262814"/>
                              <a:gd name="T9" fmla="*/ 28321 h 73787"/>
                              <a:gd name="T10" fmla="*/ 0 w 262814"/>
                              <a:gd name="T11" fmla="*/ 0 h 73787"/>
                              <a:gd name="T12" fmla="*/ 262814 w 262814"/>
                              <a:gd name="T13" fmla="*/ 73787 h 73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62814" h="73787">
                                <a:moveTo>
                                  <a:pt x="0" y="28321"/>
                                </a:moveTo>
                                <a:lnTo>
                                  <a:pt x="257734" y="73787"/>
                                </a:lnTo>
                                <a:lnTo>
                                  <a:pt x="262814" y="45339"/>
                                </a:lnTo>
                                <a:lnTo>
                                  <a:pt x="5004" y="0"/>
                                </a:lnTo>
                                <a:lnTo>
                                  <a:pt x="0" y="28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96"/>
                        <wps:cNvSpPr>
                          <a:spLocks/>
                        </wps:cNvSpPr>
                        <wps:spPr bwMode="auto">
                          <a:xfrm>
                            <a:off x="5790" y="26643"/>
                            <a:ext cx="891" cy="877"/>
                          </a:xfrm>
                          <a:custGeom>
                            <a:avLst/>
                            <a:gdLst>
                              <a:gd name="T0" fmla="*/ 13132 w 89116"/>
                              <a:gd name="T1" fmla="*/ 0 h 87757"/>
                              <a:gd name="T2" fmla="*/ 89116 w 89116"/>
                              <a:gd name="T3" fmla="*/ 13335 h 87757"/>
                              <a:gd name="T4" fmla="*/ 75971 w 89116"/>
                              <a:gd name="T5" fmla="*/ 87757 h 87757"/>
                              <a:gd name="T6" fmla="*/ 0 w 89116"/>
                              <a:gd name="T7" fmla="*/ 74422 h 87757"/>
                              <a:gd name="T8" fmla="*/ 13132 w 89116"/>
                              <a:gd name="T9" fmla="*/ 0 h 87757"/>
                              <a:gd name="T10" fmla="*/ 0 w 89116"/>
                              <a:gd name="T11" fmla="*/ 0 h 87757"/>
                              <a:gd name="T12" fmla="*/ 89116 w 89116"/>
                              <a:gd name="T13" fmla="*/ 87757 h 87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9116" h="87757">
                                <a:moveTo>
                                  <a:pt x="13132" y="0"/>
                                </a:moveTo>
                                <a:lnTo>
                                  <a:pt x="89116" y="13335"/>
                                </a:lnTo>
                                <a:lnTo>
                                  <a:pt x="75971" y="87757"/>
                                </a:lnTo>
                                <a:lnTo>
                                  <a:pt x="0" y="74422"/>
                                </a:lnTo>
                                <a:lnTo>
                                  <a:pt x="1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98"/>
                        <wps:cNvSpPr>
                          <a:spLocks/>
                        </wps:cNvSpPr>
                        <wps:spPr bwMode="auto">
                          <a:xfrm>
                            <a:off x="5790" y="26643"/>
                            <a:ext cx="891" cy="877"/>
                          </a:xfrm>
                          <a:custGeom>
                            <a:avLst/>
                            <a:gdLst>
                              <a:gd name="T0" fmla="*/ 0 w 89116"/>
                              <a:gd name="T1" fmla="*/ 74422 h 87757"/>
                              <a:gd name="T2" fmla="*/ 75971 w 89116"/>
                              <a:gd name="T3" fmla="*/ 87757 h 87757"/>
                              <a:gd name="T4" fmla="*/ 89116 w 89116"/>
                              <a:gd name="T5" fmla="*/ 13335 h 87757"/>
                              <a:gd name="T6" fmla="*/ 13132 w 89116"/>
                              <a:gd name="T7" fmla="*/ 0 h 87757"/>
                              <a:gd name="T8" fmla="*/ 0 w 89116"/>
                              <a:gd name="T9" fmla="*/ 74422 h 87757"/>
                              <a:gd name="T10" fmla="*/ 0 w 89116"/>
                              <a:gd name="T11" fmla="*/ 0 h 87757"/>
                              <a:gd name="T12" fmla="*/ 89116 w 89116"/>
                              <a:gd name="T13" fmla="*/ 87757 h 87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9116" h="87757">
                                <a:moveTo>
                                  <a:pt x="0" y="74422"/>
                                </a:moveTo>
                                <a:lnTo>
                                  <a:pt x="75971" y="87757"/>
                                </a:lnTo>
                                <a:lnTo>
                                  <a:pt x="89116" y="13335"/>
                                </a:lnTo>
                                <a:lnTo>
                                  <a:pt x="13132" y="0"/>
                                </a:lnTo>
                                <a:lnTo>
                                  <a:pt x="0" y="74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7813"/>
                        <wps:cNvSpPr>
                          <a:spLocks/>
                        </wps:cNvSpPr>
                        <wps:spPr bwMode="auto">
                          <a:xfrm>
                            <a:off x="58392" y="24299"/>
                            <a:ext cx="2617" cy="288"/>
                          </a:xfrm>
                          <a:custGeom>
                            <a:avLst/>
                            <a:gdLst>
                              <a:gd name="T0" fmla="*/ 0 w 261747"/>
                              <a:gd name="T1" fmla="*/ 0 h 28800"/>
                              <a:gd name="T2" fmla="*/ 261747 w 261747"/>
                              <a:gd name="T3" fmla="*/ 0 h 28800"/>
                              <a:gd name="T4" fmla="*/ 261747 w 261747"/>
                              <a:gd name="T5" fmla="*/ 28800 h 28800"/>
                              <a:gd name="T6" fmla="*/ 0 w 261747"/>
                              <a:gd name="T7" fmla="*/ 28800 h 28800"/>
                              <a:gd name="T8" fmla="*/ 0 w 261747"/>
                              <a:gd name="T9" fmla="*/ 0 h 28800"/>
                              <a:gd name="T10" fmla="*/ 0 w 261747"/>
                              <a:gd name="T11" fmla="*/ 0 h 28800"/>
                              <a:gd name="T12" fmla="*/ 261747 w 261747"/>
                              <a:gd name="T13" fmla="*/ 28800 h 28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61747" h="28800">
                                <a:moveTo>
                                  <a:pt x="0" y="0"/>
                                </a:moveTo>
                                <a:lnTo>
                                  <a:pt x="261747" y="0"/>
                                </a:lnTo>
                                <a:lnTo>
                                  <a:pt x="261747" y="28800"/>
                                </a:lnTo>
                                <a:lnTo>
                                  <a:pt x="0" y="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400"/>
                        <wps:cNvSpPr>
                          <a:spLocks/>
                        </wps:cNvSpPr>
                        <wps:spPr bwMode="auto">
                          <a:xfrm>
                            <a:off x="58392" y="24299"/>
                            <a:ext cx="2617" cy="288"/>
                          </a:xfrm>
                          <a:custGeom>
                            <a:avLst/>
                            <a:gdLst>
                              <a:gd name="T0" fmla="*/ 0 w 261747"/>
                              <a:gd name="T1" fmla="*/ 28800 h 28800"/>
                              <a:gd name="T2" fmla="*/ 261747 w 261747"/>
                              <a:gd name="T3" fmla="*/ 28800 h 28800"/>
                              <a:gd name="T4" fmla="*/ 261747 w 261747"/>
                              <a:gd name="T5" fmla="*/ 0 h 28800"/>
                              <a:gd name="T6" fmla="*/ 0 w 261747"/>
                              <a:gd name="T7" fmla="*/ 0 h 28800"/>
                              <a:gd name="T8" fmla="*/ 0 w 261747"/>
                              <a:gd name="T9" fmla="*/ 28800 h 28800"/>
                              <a:gd name="T10" fmla="*/ 0 w 261747"/>
                              <a:gd name="T11" fmla="*/ 0 h 28800"/>
                              <a:gd name="T12" fmla="*/ 261747 w 261747"/>
                              <a:gd name="T13" fmla="*/ 28800 h 28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61747" h="28800">
                                <a:moveTo>
                                  <a:pt x="0" y="28800"/>
                                </a:moveTo>
                                <a:lnTo>
                                  <a:pt x="261747" y="28800"/>
                                </a:lnTo>
                                <a:lnTo>
                                  <a:pt x="261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7814"/>
                        <wps:cNvSpPr>
                          <a:spLocks/>
                        </wps:cNvSpPr>
                        <wps:spPr bwMode="auto">
                          <a:xfrm>
                            <a:off x="58572" y="24191"/>
                            <a:ext cx="772" cy="756"/>
                          </a:xfrm>
                          <a:custGeom>
                            <a:avLst/>
                            <a:gdLst>
                              <a:gd name="T0" fmla="*/ 0 w 77150"/>
                              <a:gd name="T1" fmla="*/ 0 h 75601"/>
                              <a:gd name="T2" fmla="*/ 77150 w 77150"/>
                              <a:gd name="T3" fmla="*/ 0 h 75601"/>
                              <a:gd name="T4" fmla="*/ 77150 w 77150"/>
                              <a:gd name="T5" fmla="*/ 75601 h 75601"/>
                              <a:gd name="T6" fmla="*/ 0 w 77150"/>
                              <a:gd name="T7" fmla="*/ 75601 h 75601"/>
                              <a:gd name="T8" fmla="*/ 0 w 77150"/>
                              <a:gd name="T9" fmla="*/ 0 h 75601"/>
                              <a:gd name="T10" fmla="*/ 0 w 77150"/>
                              <a:gd name="T11" fmla="*/ 0 h 75601"/>
                              <a:gd name="T12" fmla="*/ 77150 w 77150"/>
                              <a:gd name="T13" fmla="*/ 75601 h 75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150" h="75601">
                                <a:moveTo>
                                  <a:pt x="0" y="0"/>
                                </a:moveTo>
                                <a:lnTo>
                                  <a:pt x="77150" y="0"/>
                                </a:lnTo>
                                <a:lnTo>
                                  <a:pt x="77150" y="75601"/>
                                </a:lnTo>
                                <a:lnTo>
                                  <a:pt x="0" y="75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402"/>
                        <wps:cNvSpPr>
                          <a:spLocks/>
                        </wps:cNvSpPr>
                        <wps:spPr bwMode="auto">
                          <a:xfrm>
                            <a:off x="58572" y="24191"/>
                            <a:ext cx="772" cy="756"/>
                          </a:xfrm>
                          <a:custGeom>
                            <a:avLst/>
                            <a:gdLst>
                              <a:gd name="T0" fmla="*/ 0 w 77150"/>
                              <a:gd name="T1" fmla="*/ 75601 h 75601"/>
                              <a:gd name="T2" fmla="*/ 77150 w 77150"/>
                              <a:gd name="T3" fmla="*/ 75601 h 75601"/>
                              <a:gd name="T4" fmla="*/ 77150 w 77150"/>
                              <a:gd name="T5" fmla="*/ 0 h 75601"/>
                              <a:gd name="T6" fmla="*/ 0 w 77150"/>
                              <a:gd name="T7" fmla="*/ 0 h 75601"/>
                              <a:gd name="T8" fmla="*/ 0 w 77150"/>
                              <a:gd name="T9" fmla="*/ 75601 h 75601"/>
                              <a:gd name="T10" fmla="*/ 0 w 77150"/>
                              <a:gd name="T11" fmla="*/ 0 h 75601"/>
                              <a:gd name="T12" fmla="*/ 77150 w 77150"/>
                              <a:gd name="T13" fmla="*/ 75601 h 75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150" h="75601">
                                <a:moveTo>
                                  <a:pt x="0" y="75601"/>
                                </a:moveTo>
                                <a:lnTo>
                                  <a:pt x="77150" y="75601"/>
                                </a:lnTo>
                                <a:lnTo>
                                  <a:pt x="77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404"/>
                        <wps:cNvSpPr>
                          <a:spLocks/>
                        </wps:cNvSpPr>
                        <wps:spPr bwMode="auto">
                          <a:xfrm>
                            <a:off x="42480" y="24947"/>
                            <a:ext cx="16332" cy="38052"/>
                          </a:xfrm>
                          <a:custGeom>
                            <a:avLst/>
                            <a:gdLst>
                              <a:gd name="T0" fmla="*/ 0 w 1633220"/>
                              <a:gd name="T1" fmla="*/ 3805174 h 3805174"/>
                              <a:gd name="T2" fmla="*/ 1633220 w 1633220"/>
                              <a:gd name="T3" fmla="*/ 0 h 3805174"/>
                              <a:gd name="T4" fmla="*/ 0 w 1633220"/>
                              <a:gd name="T5" fmla="*/ 0 h 3805174"/>
                              <a:gd name="T6" fmla="*/ 1633220 w 1633220"/>
                              <a:gd name="T7" fmla="*/ 3805174 h 3805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33220" h="3805174">
                                <a:moveTo>
                                  <a:pt x="0" y="3805174"/>
                                </a:moveTo>
                                <a:lnTo>
                                  <a:pt x="1633220" y="0"/>
                                </a:lnTo>
                              </a:path>
                            </a:pathLst>
                          </a:custGeom>
                          <a:noFill/>
                          <a:ln w="9535" cap="rnd">
                            <a:solidFill>
                              <a:srgbClr val="14422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47" o:spid="_x0000_s1026" alt="Sheet.24 Sheet.20 Sheet.21 Sheet.25 Sheet.28" style="width:514.35pt;height:486.7pt;mso-position-horizontal-relative:char;mso-position-vertical-relative:line" coordsize="65879,7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51" o:spid="_x0000_s1027" type="#_x0000_t75" style="position:absolute;left:-34;top:-39;width:65928;height:46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">
                  <v:imagedata r:id="rId8" o:title=""/>
                </v:shape>
                <v:shape id="Shape 7812" o:spid="_x0000_s1028" style="position:absolute;left:15480;top:63000;width:32400;height:11700;visibility:visible;mso-wrap-style:square;v-text-anchor:top" coordsize="3240024,11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" path="m,l3240024,r,1170001l,1170001,,e" stroked="f" strokeweight="0">
                  <v:stroke endcap="round"/>
                  <v:path arrowok="t" o:connecttype="custom" o:connectlocs="0,0;32400,0;32400,11700;0,11700;0,0" o:connectangles="0,0,0,0,0" textboxrect="0,0,3240024,1170001"/>
                </v:shape>
                <v:shape id="Shape 381" o:spid="_x0000_s1029" style="position:absolute;left:15480;top:63000;width:32400;height:11700;visibility:visible;mso-wrap-style:square;v-text-anchor:top" coordsize="3240024,11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" path="m,1170001r3240024,l3240024,,,,,1170001xe" filled="f" strokeweight=".26486mm">
                  <v:stroke endcap="round"/>
                  <v:path arrowok="t" o:connecttype="custom" o:connectlocs="0,11700;32400,11700;32400,0;0,0;0,11700" o:connectangles="0,0,0,0,0" textboxrect="0,0,3240024,1170001"/>
                </v:shape>
                <v:rect id="Rectangle 382" o:spid="_x0000_s1030" style="position:absolute;left:19591;top:66592;width:13396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>Автоматический</w:t>
                        </w:r>
                      </w:p>
                    </w:txbxContent>
                  </v:textbox>
                </v:rect>
                <v:rect id="Rectangle 383" o:spid="_x0000_s1031" style="position:absolute;left:29662;top:66592;width:80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84" o:spid="_x0000_s1032" style="position:absolute;left:30294;top:66592;width:18098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>шлагбаум с вызывной</w:t>
                        </w:r>
                      </w:p>
                    </w:txbxContent>
                  </v:textbox>
                </v:rect>
                <v:rect id="Rectangle 385" o:spid="_x0000_s1033" style="position:absolute;left:21629;top:68271;width:13934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>панелью и аудио</w:t>
                        </w:r>
                      </w:p>
                    </w:txbxContent>
                  </v:textbox>
                </v:rect>
                <v:rect id="Rectangle 386" o:spid="_x0000_s1034" style="position:absolute;left:32123;top:68271;width:581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87" o:spid="_x0000_s1035" style="position:absolute;left:32551;top:68271;width:1232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>видео связью с</w:t>
                        </w:r>
                      </w:p>
                    </w:txbxContent>
                  </v:textbox>
                </v:rect>
                <v:rect id="Rectangle 388" o:spid="_x0000_s1036" style="position:absolute;left:21051;top:69948;width:28407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4F52D5" w:rsidRDefault="004F52D5" w:rsidP="004F52D5">
                        <w:r>
                          <w:rPr>
                            <w:b/>
                            <w:color w:val="C10000"/>
                            <w:sz w:val="23"/>
                          </w:rPr>
                          <w:t>круглосуточной диспетчеризацией</w:t>
                        </w:r>
                      </w:p>
                    </w:txbxContent>
                  </v:textbox>
                </v:rect>
                <v:shape id="Shape 390" o:spid="_x0000_s1037" style="position:absolute;left:6313;top:27479;width:18166;height:35520;visibility:visible;mso-wrap-style:square;v-text-anchor:top" coordsize="1816633,355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" path="m1816633,3552063l,e" filled="f" strokecolor="#144225" strokeweight=".26486mm">
                  <v:stroke endcap="round"/>
                  <v:path arrowok="t" o:connecttype="custom" o:connectlocs="18166,35520;0,0" o:connectangles="0,0" textboxrect="0,0,1816633,3552063"/>
                </v:shape>
                <v:shape id="Shape 392" o:spid="_x0000_s1038" style="position:absolute;left:4212;top:26460;width:2628;height:738;visibility:visible;mso-wrap-style:square;v-text-anchor:top" coordsize="262814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" path="m5004,l262814,45339r-5080,28448l,28321,5004,xe" fillcolor="#ffc000" stroked="f" strokeweight="0">
                  <v:stroke endcap="round"/>
                  <v:path arrowok="t" o:connecttype="custom" o:connectlocs="50,0;2628,453;2577,738;0,283;50,0" o:connectangles="0,0,0,0,0" textboxrect="0,0,262814,73787"/>
                </v:shape>
                <v:shape id="Shape 394" o:spid="_x0000_s1039" style="position:absolute;left:4212;top:26460;width:2628;height:738;visibility:visible;mso-wrap-style:square;v-text-anchor:top" coordsize="262814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" path="m,28321l257734,73787r5080,-28448l5004,,,28321xe" filled="f" strokeweight=".26486mm">
                  <v:stroke endcap="round"/>
                  <v:path arrowok="t" o:connecttype="custom" o:connectlocs="0,283;2577,738;2628,453;50,0;0,283" o:connectangles="0,0,0,0,0" textboxrect="0,0,262814,73787"/>
                </v:shape>
                <v:shape id="Shape 396" o:spid="_x0000_s1040" style="position:absolute;left:5790;top:26643;width:891;height:877;visibility:visible;mso-wrap-style:square;v-text-anchor:top" coordsize="89116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" path="m13132,l89116,13335,75971,87757,,74422,13132,xe" fillcolor="#ffc000" stroked="f" strokeweight="0">
                  <v:stroke endcap="round"/>
                  <v:path arrowok="t" o:connecttype="custom" o:connectlocs="131,0;891,133;760,877;0,744;131,0" o:connectangles="0,0,0,0,0" textboxrect="0,0,89116,87757"/>
                </v:shape>
                <v:shape id="Shape 398" o:spid="_x0000_s1041" style="position:absolute;left:5790;top:26643;width:891;height:877;visibility:visible;mso-wrap-style:square;v-text-anchor:top" coordsize="89116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" path="m,74422l75971,87757,89116,13335,13132,,,74422xe" filled="f" strokeweight=".26486mm">
                  <v:stroke endcap="round"/>
                  <v:path arrowok="t" o:connecttype="custom" o:connectlocs="0,744;760,877;891,133;131,0;0,744" o:connectangles="0,0,0,0,0" textboxrect="0,0,89116,87757"/>
                </v:shape>
                <v:shape id="Shape 7813" o:spid="_x0000_s1042" style="position:absolute;left:58392;top:24299;width:2617;height:288;visibility:visible;mso-wrap-style:square;v-text-anchor:top" coordsize="261747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" path="m,l261747,r,28800l,28800,,e" fillcolor="#ffc000" stroked="f" strokeweight="0">
                  <v:stroke endcap="round"/>
                  <v:path arrowok="t" o:connecttype="custom" o:connectlocs="0,0;2617,0;2617,288;0,288;0,0" o:connectangles="0,0,0,0,0" textboxrect="0,0,261747,28800"/>
                </v:shape>
                <v:shape id="Shape 400" o:spid="_x0000_s1043" style="position:absolute;left:58392;top:24299;width:2617;height:288;visibility:visible;mso-wrap-style:square;v-text-anchor:top" coordsize="261747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" path="m,28800r261747,l261747,,,,,28800xe" filled="f" strokeweight=".26486mm">
                  <v:stroke endcap="round"/>
                  <v:path arrowok="t" o:connecttype="custom" o:connectlocs="0,288;2617,288;2617,0;0,0;0,288" o:connectangles="0,0,0,0,0" textboxrect="0,0,261747,28800"/>
                </v:shape>
                <v:shape id="Shape 7814" o:spid="_x0000_s1044" style="position:absolute;left:58572;top:24191;width:772;height:756;visibility:visible;mso-wrap-style:square;v-text-anchor:top" coordsize="77150,7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" path="m,l77150,r,75601l,75601,,e" fillcolor="#ffc000" stroked="f" strokeweight="0">
                  <v:stroke endcap="round"/>
                  <v:path arrowok="t" o:connecttype="custom" o:connectlocs="0,0;772,0;772,756;0,756;0,0" o:connectangles="0,0,0,0,0" textboxrect="0,0,77150,75601"/>
                </v:shape>
                <v:shape id="Shape 402" o:spid="_x0000_s1045" style="position:absolute;left:58572;top:24191;width:772;height:756;visibility:visible;mso-wrap-style:square;v-text-anchor:top" coordsize="77150,7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" path="m,75601r77150,l77150,,,,,75601xe" filled="f" strokeweight=".26486mm">
                  <v:stroke endcap="round"/>
                  <v:path arrowok="t" o:connecttype="custom" o:connectlocs="0,756;772,756;772,0;0,0;0,756" o:connectangles="0,0,0,0,0" textboxrect="0,0,77150,75601"/>
                </v:shape>
                <v:shape id="Shape 404" o:spid="_x0000_s1046" style="position:absolute;left:42480;top:24947;width:16332;height:38052;visibility:visible;mso-wrap-style:square;v-text-anchor:top" coordsize="1633220,380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" path="m,3805174l1633220,e" filled="f" strokecolor="#144225" strokeweight=".26486mm">
                  <v:stroke endcap="round"/>
                  <v:path arrowok="t" o:connecttype="custom" o:connectlocs="0,38052;16332,0" o:connectangles="0,0" textboxrect="0,0,1633220,3805174"/>
                </v:shape>
                <w10:anchorlock/>
              </v:group>
            </w:pict>
          </mc:Fallback>
        </mc:AlternateContent>
      </w:r>
    </w:p>
    <w:p w:rsidR="004F52D5" w:rsidRDefault="004F52D5" w:rsidP="004F52D5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4F52D5" w:rsidRDefault="004F52D5" w:rsidP="004F52D5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4F52D5" w:rsidRDefault="004F52D5" w:rsidP="004F52D5">
      <w:pPr>
        <w:spacing w:after="0"/>
        <w:ind w:right="423"/>
        <w:jc w:val="both"/>
        <w:rPr>
          <w:rFonts w:ascii="Times New Roman" w:hAnsi="Times New Roman" w:cs="Times New Roman"/>
          <w:b/>
          <w:bCs/>
          <w:u w:val="single"/>
        </w:rPr>
      </w:pPr>
    </w:p>
    <w:p w:rsidR="004F52D5" w:rsidRDefault="004F52D5" w:rsidP="004F52D5">
      <w:pPr>
        <w:spacing w:after="30"/>
        <w:ind w:left="359"/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</w:pPr>
    </w:p>
    <w:p w:rsidR="004F52D5" w:rsidRDefault="004F52D5">
      <w:pPr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br w:type="page"/>
      </w:r>
    </w:p>
    <w:p w:rsidR="004F52D5" w:rsidRDefault="004F52D5" w:rsidP="004F52D5">
      <w:pPr>
        <w:spacing w:after="30"/>
        <w:ind w:left="359"/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lastRenderedPageBreak/>
        <w:t>1.2.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 xml:space="preserve"> </w:t>
      </w: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Подъёмный шлагбаум</w:t>
      </w:r>
    </w:p>
    <w:p w:rsidR="004F52D5" w:rsidRPr="002E7147" w:rsidRDefault="004F52D5" w:rsidP="004F52D5">
      <w:pPr>
        <w:spacing w:after="35"/>
        <w:ind w:left="359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 xml:space="preserve">1.2.1. Тип Подъёмного шлагбаума </w:t>
      </w:r>
    </w:p>
    <w:p w:rsidR="004F52D5" w:rsidRPr="002E7147" w:rsidRDefault="004F52D5" w:rsidP="004F52D5">
      <w:pPr>
        <w:spacing w:after="0" w:line="240" w:lineRule="auto"/>
        <w:ind w:left="357" w:right="851"/>
        <w:jc w:val="both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Шлагбаум автоматический с электромеханическим приводом поднятия и опускания стрелы. Шлагбаум состоит из алюминиевой стрелы и стальной стойки, установленной на бетонное основание и закрепленной болтами, вмонтированными в бетонное основание. В стойке шлагбаума находится электромеханический привод, а также блок</w:t>
      </w:r>
      <w:r>
        <w:rPr>
          <w:rFonts w:ascii="Calibri" w:eastAsia="Calibri" w:hAnsi="Calibri" w:cs="Calibri"/>
          <w:color w:val="000000"/>
          <w:lang w:eastAsia="ru-RU" w:bidi="ru-RU"/>
        </w:rPr>
        <w:t xml:space="preserve"> </w:t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 xml:space="preserve">электронного управления. Привод, перемещающий стрелу, состоит из электродвигателя, редуктора, а также двух пружин, балансирующих вес стрелы. Шлагбаум снабжен регулируемым устройством безопасности, а также устройством фиксации стрелы в любом положении и ручной расцепитель для работы в случае отсутствия электроэнергии. </w:t>
      </w:r>
    </w:p>
    <w:p w:rsidR="004F52D5" w:rsidRDefault="004F52D5" w:rsidP="004F52D5">
      <w:pPr>
        <w:spacing w:after="0" w:line="240" w:lineRule="auto"/>
        <w:ind w:left="357" w:right="282"/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</w:pP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Электронные концевые выключатели автоматики позволяют надёжно фиксировать стрелу в крайних положениях. В системе предусмотрена автоматическая диагностика неисправностей. Фотоэлементы шлагбаума встроены в корпус. Блок управления оборудования снабжён энкодером. При обнаружении препятствий в рабочей зоне стрелы система блокирует её движение. Автоматика рассчитана на низкое потребление энергии в режиме ожидания. Шлагбаум оснащен комплексом оборудования: GSM-контроллером, памятью на 2000 номеров, блоком питания, SIM-картой, IP видеокамерой, вызывным устройством с антивандальной панелью, блоком питания, модулем перегрузки, приемно-передающим о</w:t>
      </w:r>
      <w:r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 xml:space="preserve">борудованием, реле управления, </w:t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>светодиодным прожектором с датчиком освещенности</w:t>
      </w:r>
    </w:p>
    <w:p w:rsidR="004F52D5" w:rsidRPr="002E7147" w:rsidRDefault="004F52D5" w:rsidP="004F52D5">
      <w:pPr>
        <w:spacing w:after="0" w:line="240" w:lineRule="auto"/>
        <w:ind w:left="357" w:right="282"/>
        <w:rPr>
          <w:rFonts w:ascii="Calibri" w:eastAsia="Calibri" w:hAnsi="Calibri" w:cs="Calibri"/>
          <w:color w:val="000000"/>
          <w:lang w:eastAsia="ru-RU" w:bidi="ru-RU"/>
        </w:rPr>
      </w:pPr>
    </w:p>
    <w:p w:rsidR="004F52D5" w:rsidRPr="002E7147" w:rsidRDefault="004F52D5" w:rsidP="004F52D5">
      <w:pPr>
        <w:spacing w:after="250"/>
        <w:ind w:left="515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1.2.2. Размеры шлагбаума:</w:t>
      </w:r>
    </w:p>
    <w:p w:rsidR="004F52D5" w:rsidRPr="002E7147" w:rsidRDefault="004F52D5" w:rsidP="004F52D5">
      <w:pPr>
        <w:tabs>
          <w:tab w:val="center" w:pos="696"/>
          <w:tab w:val="center" w:pos="3209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CE1C3E3" wp14:editId="7C24E15C">
            <wp:extent cx="229235" cy="171450"/>
            <wp:effectExtent l="0" t="0" r="0" b="0"/>
            <wp:docPr id="1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Длина стрелы шлагбаума – 4 метра;</w:t>
      </w:r>
    </w:p>
    <w:p w:rsidR="004F52D5" w:rsidRPr="002E7147" w:rsidRDefault="004F52D5" w:rsidP="004F52D5">
      <w:pPr>
        <w:tabs>
          <w:tab w:val="center" w:pos="696"/>
          <w:tab w:val="center" w:pos="3182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2DE6770A" wp14:editId="7D7194C5">
            <wp:extent cx="229235" cy="171767"/>
            <wp:effectExtent l="0" t="0" r="0" b="0"/>
            <wp:docPr id="4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стрелы шлагбаума – 90 мм;</w:t>
      </w:r>
    </w:p>
    <w:p w:rsidR="004F52D5" w:rsidRPr="002E7147" w:rsidRDefault="004F52D5" w:rsidP="004F52D5">
      <w:pPr>
        <w:tabs>
          <w:tab w:val="center" w:pos="696"/>
          <w:tab w:val="center" w:pos="4826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965371E" wp14:editId="0B001C98">
            <wp:extent cx="229235" cy="171450"/>
            <wp:effectExtent l="0" t="0" r="0" b="0"/>
            <wp:docPr id="5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стрелы шлагбаума с демпфирующей накладкой – 105,3 мм;</w:t>
      </w:r>
    </w:p>
    <w:p w:rsidR="004F52D5" w:rsidRPr="002E7147" w:rsidRDefault="004F52D5" w:rsidP="004F52D5">
      <w:pPr>
        <w:tabs>
          <w:tab w:val="center" w:pos="696"/>
          <w:tab w:val="center" w:pos="3229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1E55AA85" wp14:editId="577B65BD">
            <wp:extent cx="229235" cy="171767"/>
            <wp:effectExtent l="0" t="0" r="0" b="0"/>
            <wp:docPr id="8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Ширина стрелы шлагбаума – 25 мм;</w:t>
      </w:r>
    </w:p>
    <w:p w:rsidR="004F52D5" w:rsidRPr="002E7147" w:rsidRDefault="004F52D5" w:rsidP="004F52D5">
      <w:pPr>
        <w:tabs>
          <w:tab w:val="center" w:pos="696"/>
          <w:tab w:val="center" w:pos="3295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33FAF10E" wp14:editId="3CFE876B">
            <wp:extent cx="229235" cy="171450"/>
            <wp:effectExtent l="0" t="0" r="0" b="0"/>
            <wp:docPr id="9" name="Pictur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стойки шлагбаума – 1015 мм;</w:t>
      </w:r>
    </w:p>
    <w:p w:rsidR="004F52D5" w:rsidRPr="002E7147" w:rsidRDefault="004F52D5" w:rsidP="004F52D5">
      <w:pPr>
        <w:tabs>
          <w:tab w:val="center" w:pos="696"/>
          <w:tab w:val="center" w:pos="3178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B9DEBD7" wp14:editId="446D5406">
            <wp:extent cx="229235" cy="171767"/>
            <wp:effectExtent l="0" t="0" r="0" b="0"/>
            <wp:docPr id="6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Длина стойки шлагбаума – 270 мм;</w:t>
      </w:r>
    </w:p>
    <w:p w:rsidR="004F52D5" w:rsidRPr="002E7147" w:rsidRDefault="004F52D5" w:rsidP="004F52D5">
      <w:pPr>
        <w:tabs>
          <w:tab w:val="center" w:pos="696"/>
          <w:tab w:val="center" w:pos="3282"/>
        </w:tabs>
        <w:spacing w:after="0" w:line="240" w:lineRule="auto"/>
        <w:rPr>
          <w:rFonts w:ascii="Calibri" w:eastAsia="Calibri" w:hAnsi="Calibri" w:cs="Calibri"/>
          <w:color w:val="000000"/>
          <w:lang w:eastAsia="ru-RU" w:bidi="ru-RU"/>
        </w:rPr>
      </w:pP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313D3782" wp14:editId="14873B17">
            <wp:extent cx="229235" cy="171450"/>
            <wp:effectExtent l="0" t="0" r="0" b="0"/>
            <wp:docPr id="7" name="Picture 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Ширина стойки шлагбаума – 140 мм;</w:t>
      </w:r>
    </w:p>
    <w:tbl>
      <w:tblPr>
        <w:tblStyle w:val="TableGrid"/>
        <w:tblpPr w:vertAnchor="text" w:tblpX="464" w:tblpY="1863"/>
        <w:tblOverlap w:val="never"/>
        <w:tblW w:w="5054" w:type="dxa"/>
        <w:tblInd w:w="0" w:type="dxa"/>
        <w:tblCellMar>
          <w:top w:w="40" w:type="dxa"/>
          <w:left w:w="26" w:type="dxa"/>
          <w:right w:w="115" w:type="dxa"/>
        </w:tblCellMar>
        <w:tblLook w:val="04A0" w:firstRow="1" w:lastRow="0" w:firstColumn="1" w:lastColumn="0" w:noHBand="0" w:noVBand="1"/>
      </w:tblPr>
      <w:tblGrid>
        <w:gridCol w:w="3069"/>
        <w:gridCol w:w="1985"/>
      </w:tblGrid>
      <w:tr w:rsidR="004F52D5" w:rsidRPr="002E7147" w:rsidTr="00A70C55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Электропитание мотора: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=24 В - 50/60 Гц </w:t>
            </w:r>
          </w:p>
        </w:tc>
      </w:tr>
      <w:tr w:rsidR="004F52D5" w:rsidRPr="002E7147" w:rsidTr="00A70C55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Макс. потребляемый ток: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15 A </w:t>
            </w:r>
          </w:p>
        </w:tc>
      </w:tr>
      <w:tr w:rsidR="004F52D5" w:rsidRPr="002E7147" w:rsidTr="00A70C55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Мощность: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300 Вт </w:t>
            </w:r>
          </w:p>
        </w:tc>
      </w:tr>
      <w:tr w:rsidR="004F52D5" w:rsidRPr="002E7147" w:rsidTr="00A70C55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Макс. вращающий момент: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200 Нм </w:t>
            </w:r>
          </w:p>
        </w:tc>
      </w:tr>
      <w:tr w:rsidR="004F52D5" w:rsidRPr="002E7147" w:rsidTr="00A70C55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Передаточное отношение: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1/202 </w:t>
            </w:r>
          </w:p>
        </w:tc>
      </w:tr>
      <w:tr w:rsidR="004F52D5" w:rsidRPr="002E7147" w:rsidTr="00A70C55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Время открывания: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2÷6 с </w:t>
            </w:r>
          </w:p>
        </w:tc>
      </w:tr>
      <w:tr w:rsidR="004F52D5" w:rsidRPr="002E7147" w:rsidTr="00A70C55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Интенсивность работы: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интенсивной исп. </w:t>
            </w:r>
          </w:p>
        </w:tc>
      </w:tr>
      <w:tr w:rsidR="004F52D5" w:rsidRPr="002E7147" w:rsidTr="00A70C55">
        <w:trPr>
          <w:trHeight w:val="292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Класс защиты: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IP54 </w:t>
            </w:r>
          </w:p>
        </w:tc>
      </w:tr>
      <w:tr w:rsidR="004F52D5" w:rsidRPr="002E7147" w:rsidTr="00A70C55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Масса: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47 кг </w:t>
            </w:r>
          </w:p>
        </w:tc>
      </w:tr>
      <w:tr w:rsidR="004F52D5" w:rsidRPr="002E7147" w:rsidTr="00A70C55">
        <w:trPr>
          <w:trHeight w:val="291"/>
        </w:trPr>
        <w:tc>
          <w:tcPr>
            <w:tcW w:w="3069" w:type="dxa"/>
            <w:tcBorders>
              <w:top w:val="single" w:sz="3" w:space="0" w:color="A0A0A0"/>
              <w:left w:val="single" w:sz="4" w:space="0" w:color="F0F0F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ind w:left="6"/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Рабочая температура: </w:t>
            </w:r>
          </w:p>
        </w:tc>
        <w:tc>
          <w:tcPr>
            <w:tcW w:w="1985" w:type="dxa"/>
            <w:tcBorders>
              <w:top w:val="single" w:sz="3" w:space="0" w:color="A0A0A0"/>
              <w:left w:val="single" w:sz="4" w:space="0" w:color="A0A0A0"/>
              <w:bottom w:val="single" w:sz="3" w:space="0" w:color="A0A0A0"/>
              <w:right w:val="single" w:sz="4" w:space="0" w:color="A0A0A0"/>
            </w:tcBorders>
          </w:tcPr>
          <w:p w:rsidR="004F52D5" w:rsidRPr="002E7147" w:rsidRDefault="004F52D5" w:rsidP="00A70C55">
            <w:pPr>
              <w:rPr>
                <w:rFonts w:ascii="Calibri" w:eastAsia="Calibri" w:hAnsi="Calibri" w:cs="Calibri"/>
                <w:color w:val="000000"/>
                <w:lang w:bidi="ru-RU"/>
              </w:rPr>
            </w:pPr>
            <w:r w:rsidRPr="002E7147">
              <w:rPr>
                <w:rFonts w:ascii="Calibri" w:eastAsia="Calibri" w:hAnsi="Calibri" w:cs="Calibri"/>
                <w:color w:val="000000"/>
                <w:sz w:val="11"/>
                <w:lang w:bidi="ru-RU"/>
              </w:rPr>
              <w:t xml:space="preserve">-20 / +55°C </w:t>
            </w:r>
          </w:p>
        </w:tc>
      </w:tr>
    </w:tbl>
    <w:p w:rsidR="004F52D5" w:rsidRDefault="004F52D5" w:rsidP="004F52D5">
      <w:pPr>
        <w:tabs>
          <w:tab w:val="center" w:pos="696"/>
          <w:tab w:val="center" w:pos="388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</w:pP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17987E70" wp14:editId="50373B32">
            <wp:simplePos x="0" y="0"/>
            <wp:positionH relativeFrom="column">
              <wp:posOffset>4244404</wp:posOffset>
            </wp:positionH>
            <wp:positionV relativeFrom="paragraph">
              <wp:posOffset>137096</wp:posOffset>
            </wp:positionV>
            <wp:extent cx="2514600" cy="3505200"/>
            <wp:effectExtent l="0" t="0" r="0" b="0"/>
            <wp:wrapSquare wrapText="bothSides"/>
            <wp:docPr id="10" name="Picture 7558" descr="Sheet.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" name="Picture 75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147">
        <w:rPr>
          <w:rFonts w:ascii="Calibri" w:eastAsia="Calibri" w:hAnsi="Calibri" w:cs="Calibri"/>
          <w:color w:val="000000"/>
          <w:lang w:eastAsia="ru-RU" w:bidi="ru-RU"/>
        </w:rPr>
        <w:tab/>
      </w:r>
      <w:r w:rsidRPr="002E7147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1E6C2F4" wp14:editId="3CD20A05">
            <wp:extent cx="229235" cy="171767"/>
            <wp:effectExtent l="0" t="0" r="0" b="0"/>
            <wp:docPr id="11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1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147">
        <w:rPr>
          <w:rFonts w:ascii="Times New Roman" w:eastAsia="Times New Roman" w:hAnsi="Times New Roman" w:cs="Times New Roman"/>
          <w:color w:val="000000"/>
          <w:sz w:val="24"/>
          <w:lang w:eastAsia="ru-RU" w:bidi="ru-RU"/>
        </w:rPr>
        <w:tab/>
        <w:t>Высота установки стрелы шлагбаума – 837,5 мм.</w:t>
      </w:r>
    </w:p>
    <w:p w:rsidR="004F52D5" w:rsidRPr="002E7147" w:rsidRDefault="004F52D5" w:rsidP="004F52D5">
      <w:pPr>
        <w:tabs>
          <w:tab w:val="center" w:pos="696"/>
          <w:tab w:val="center" w:pos="3882"/>
        </w:tabs>
        <w:spacing w:after="0" w:line="240" w:lineRule="auto"/>
        <w:ind w:left="426"/>
        <w:rPr>
          <w:rFonts w:ascii="Calibri" w:eastAsia="Calibri" w:hAnsi="Calibri" w:cs="Calibri"/>
          <w:color w:val="000000"/>
          <w:lang w:eastAsia="ru-RU" w:bidi="ru-RU"/>
        </w:rPr>
      </w:pPr>
    </w:p>
    <w:p w:rsidR="00A64CBD" w:rsidRDefault="004F52D5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2E7147">
        <w:rPr>
          <w:rFonts w:ascii="Times New Roman" w:eastAsia="Times New Roman" w:hAnsi="Times New Roman" w:cs="Times New Roman"/>
          <w:b/>
          <w:color w:val="000000"/>
          <w:sz w:val="24"/>
          <w:lang w:eastAsia="ru-RU" w:bidi="ru-RU"/>
        </w:rPr>
        <w:t>1.2.3. Внешний вид и характеристика</w:t>
      </w:r>
      <w:r w:rsidR="00A64CBD">
        <w:rPr>
          <w:rFonts w:ascii="Times New Roman"/>
          <w:sz w:val="20"/>
          <w:szCs w:val="20"/>
        </w:rPr>
        <w:t>.</w:t>
      </w: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4F52D5">
      <w:pPr>
        <w:widowControl w:val="0"/>
        <w:spacing w:after="240"/>
        <w:ind w:left="426"/>
        <w:rPr>
          <w:rFonts w:ascii="Times New Roman" w:eastAsia="Times New Roman" w:hAnsi="Times New Roman" w:cs="Times New Roman"/>
          <w:sz w:val="20"/>
          <w:szCs w:val="20"/>
        </w:rPr>
      </w:pPr>
    </w:p>
    <w:p w:rsidR="00A64CBD" w:rsidRDefault="00A64CBD" w:rsidP="00A64CBD">
      <w:pPr>
        <w:widowControl w:val="0"/>
        <w:spacing w:after="240"/>
        <w:rPr>
          <w:rFonts w:ascii="Times New Roman" w:eastAsia="Times New Roman" w:hAnsi="Times New Roman" w:cs="Times New Roman"/>
          <w:sz w:val="20"/>
          <w:szCs w:val="20"/>
        </w:rPr>
      </w:pPr>
    </w:p>
    <w:sectPr w:rsidR="00A64CBD" w:rsidSect="0082190A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4E3" w:rsidRDefault="002154E3" w:rsidP="008D0419">
      <w:pPr>
        <w:spacing w:after="0" w:line="240" w:lineRule="auto"/>
      </w:pPr>
      <w:r>
        <w:separator/>
      </w:r>
    </w:p>
  </w:endnote>
  <w:endnote w:type="continuationSeparator" w:id="0">
    <w:p w:rsidR="002154E3" w:rsidRDefault="002154E3" w:rsidP="008D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4E3" w:rsidRDefault="002154E3" w:rsidP="008D0419">
      <w:pPr>
        <w:spacing w:after="0" w:line="240" w:lineRule="auto"/>
      </w:pPr>
      <w:r>
        <w:separator/>
      </w:r>
    </w:p>
  </w:footnote>
  <w:footnote w:type="continuationSeparator" w:id="0">
    <w:p w:rsidR="002154E3" w:rsidRDefault="002154E3" w:rsidP="008D0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511BC"/>
    <w:multiLevelType w:val="hybridMultilevel"/>
    <w:tmpl w:val="B89606C6"/>
    <w:lvl w:ilvl="0" w:tplc="B2CEF580">
      <w:start w:val="1"/>
      <w:numFmt w:val="decimal"/>
      <w:lvlText w:val="%1."/>
      <w:lvlJc w:val="left"/>
      <w:pPr>
        <w:ind w:left="57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99"/>
    <w:rsid w:val="000148F9"/>
    <w:rsid w:val="000279D1"/>
    <w:rsid w:val="00046058"/>
    <w:rsid w:val="00090322"/>
    <w:rsid w:val="000C5B73"/>
    <w:rsid w:val="00102E83"/>
    <w:rsid w:val="0010740E"/>
    <w:rsid w:val="0010790A"/>
    <w:rsid w:val="00111A40"/>
    <w:rsid w:val="001147C1"/>
    <w:rsid w:val="001364FA"/>
    <w:rsid w:val="0017650E"/>
    <w:rsid w:val="001958CD"/>
    <w:rsid w:val="001966EB"/>
    <w:rsid w:val="001A4B56"/>
    <w:rsid w:val="001B17E3"/>
    <w:rsid w:val="001C5C49"/>
    <w:rsid w:val="001E10F0"/>
    <w:rsid w:val="001E76B5"/>
    <w:rsid w:val="00203C84"/>
    <w:rsid w:val="00213037"/>
    <w:rsid w:val="002154E3"/>
    <w:rsid w:val="00220F51"/>
    <w:rsid w:val="00233903"/>
    <w:rsid w:val="00235AC1"/>
    <w:rsid w:val="00256189"/>
    <w:rsid w:val="00277044"/>
    <w:rsid w:val="002938D0"/>
    <w:rsid w:val="002C3B03"/>
    <w:rsid w:val="002D244E"/>
    <w:rsid w:val="003570B3"/>
    <w:rsid w:val="00363999"/>
    <w:rsid w:val="003714A4"/>
    <w:rsid w:val="00372700"/>
    <w:rsid w:val="003F5DAC"/>
    <w:rsid w:val="004015DF"/>
    <w:rsid w:val="00426889"/>
    <w:rsid w:val="00453A56"/>
    <w:rsid w:val="004A5760"/>
    <w:rsid w:val="004C0235"/>
    <w:rsid w:val="004E5D57"/>
    <w:rsid w:val="004F52D5"/>
    <w:rsid w:val="00531B51"/>
    <w:rsid w:val="005322DA"/>
    <w:rsid w:val="00576D3E"/>
    <w:rsid w:val="005A3020"/>
    <w:rsid w:val="005A4F8D"/>
    <w:rsid w:val="005B7839"/>
    <w:rsid w:val="005B78BE"/>
    <w:rsid w:val="005F2C7C"/>
    <w:rsid w:val="00617549"/>
    <w:rsid w:val="00656D1E"/>
    <w:rsid w:val="006607E1"/>
    <w:rsid w:val="00673DD7"/>
    <w:rsid w:val="006D2FBF"/>
    <w:rsid w:val="006F2C96"/>
    <w:rsid w:val="007337AA"/>
    <w:rsid w:val="007A408C"/>
    <w:rsid w:val="007B29AC"/>
    <w:rsid w:val="007C2120"/>
    <w:rsid w:val="008035A2"/>
    <w:rsid w:val="00805647"/>
    <w:rsid w:val="0081051F"/>
    <w:rsid w:val="0082190A"/>
    <w:rsid w:val="00865438"/>
    <w:rsid w:val="0086634C"/>
    <w:rsid w:val="00870597"/>
    <w:rsid w:val="008D0419"/>
    <w:rsid w:val="008D43D9"/>
    <w:rsid w:val="008D5EBF"/>
    <w:rsid w:val="008E779B"/>
    <w:rsid w:val="00915F7E"/>
    <w:rsid w:val="0091659C"/>
    <w:rsid w:val="009257D9"/>
    <w:rsid w:val="0094491E"/>
    <w:rsid w:val="009518A5"/>
    <w:rsid w:val="009558D3"/>
    <w:rsid w:val="00962DF3"/>
    <w:rsid w:val="009B1B3D"/>
    <w:rsid w:val="009F3C0C"/>
    <w:rsid w:val="00A06C15"/>
    <w:rsid w:val="00A249B1"/>
    <w:rsid w:val="00A25699"/>
    <w:rsid w:val="00A341EC"/>
    <w:rsid w:val="00A60ED2"/>
    <w:rsid w:val="00A64CBD"/>
    <w:rsid w:val="00AC5302"/>
    <w:rsid w:val="00AD22A1"/>
    <w:rsid w:val="00AE21FD"/>
    <w:rsid w:val="00AE3A2B"/>
    <w:rsid w:val="00B5178F"/>
    <w:rsid w:val="00B7562A"/>
    <w:rsid w:val="00B96EF1"/>
    <w:rsid w:val="00C1198A"/>
    <w:rsid w:val="00C15FB6"/>
    <w:rsid w:val="00C3366A"/>
    <w:rsid w:val="00C376B2"/>
    <w:rsid w:val="00C55DBA"/>
    <w:rsid w:val="00C733F8"/>
    <w:rsid w:val="00CA36FF"/>
    <w:rsid w:val="00D12B38"/>
    <w:rsid w:val="00D37390"/>
    <w:rsid w:val="00D47B2E"/>
    <w:rsid w:val="00DB0C8C"/>
    <w:rsid w:val="00DF046A"/>
    <w:rsid w:val="00E63A9A"/>
    <w:rsid w:val="00EF70FE"/>
    <w:rsid w:val="00F2021E"/>
    <w:rsid w:val="00F86E1F"/>
    <w:rsid w:val="00F90403"/>
    <w:rsid w:val="00FB2FE0"/>
    <w:rsid w:val="00FE5727"/>
    <w:rsid w:val="00FE7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02F42"/>
  <w15:docId w15:val="{14CDCDC2-50F1-4E7C-AEBF-DE583899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531B5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419"/>
  </w:style>
  <w:style w:type="paragraph" w:styleId="a8">
    <w:name w:val="footer"/>
    <w:basedOn w:val="a"/>
    <w:link w:val="a9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419"/>
  </w:style>
  <w:style w:type="table" w:customStyle="1" w:styleId="TableGrid">
    <w:name w:val="TableGrid"/>
    <w:rsid w:val="004F52D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4F52D5"/>
    <w:pPr>
      <w:spacing w:after="160" w:line="259" w:lineRule="auto"/>
      <w:ind w:left="720"/>
      <w:contextualSpacing/>
    </w:pPr>
  </w:style>
  <w:style w:type="paragraph" w:styleId="2">
    <w:name w:val="Body Text 2"/>
    <w:basedOn w:val="a"/>
    <w:link w:val="20"/>
    <w:semiHidden/>
    <w:unhideWhenUsed/>
    <w:rsid w:val="00DB0C8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pacing w:val="1"/>
      <w:sz w:val="24"/>
      <w:szCs w:val="16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B0C8C"/>
    <w:rPr>
      <w:rFonts w:ascii="Times New Roman" w:eastAsia="Times New Roman" w:hAnsi="Times New Roman" w:cs="Times New Roman"/>
      <w:spacing w:val="1"/>
      <w:sz w:val="24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1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user2</cp:lastModifiedBy>
  <cp:revision>2</cp:revision>
  <cp:lastPrinted>2022-12-20T08:55:00Z</cp:lastPrinted>
  <dcterms:created xsi:type="dcterms:W3CDTF">2022-12-20T16:12:00Z</dcterms:created>
  <dcterms:modified xsi:type="dcterms:W3CDTF">2022-12-20T16:12:00Z</dcterms:modified>
</cp:coreProperties>
</file>